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1E586" w14:textId="7572F928" w:rsidR="005B1B6A" w:rsidRDefault="00AA3212"/>
    <w:p w14:paraId="53A993A7" w14:textId="77777777" w:rsidR="009D602A" w:rsidRDefault="009D602A" w:rsidP="009D602A">
      <w:pPr>
        <w:pStyle w:val="Rubrik1"/>
      </w:pPr>
    </w:p>
    <w:p w14:paraId="70B936A8" w14:textId="6A1ECF17" w:rsidR="009D602A" w:rsidRDefault="00AE23B2" w:rsidP="009D602A">
      <w:pPr>
        <w:pStyle w:val="Rubrik1"/>
      </w:pPr>
      <w:r>
        <w:t>Kompletterande uppgifter till webbansökan</w:t>
      </w:r>
      <w:r w:rsidR="008A2287">
        <w:t xml:space="preserve"> (bilaga)</w:t>
      </w:r>
    </w:p>
    <w:p w14:paraId="0C72BD27" w14:textId="77777777" w:rsidR="009D602A" w:rsidRPr="00C721C2" w:rsidRDefault="009D602A" w:rsidP="009D602A"/>
    <w:p w14:paraId="28CF26DC" w14:textId="627D119C" w:rsidR="009D602A" w:rsidRPr="00D10352" w:rsidRDefault="00AE23B2" w:rsidP="009D60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</w:t>
      </w:r>
      <w:r w:rsidR="008A2287">
        <w:rPr>
          <w:rFonts w:ascii="Arial" w:hAnsi="Arial" w:cs="Arial"/>
          <w:sz w:val="22"/>
          <w:szCs w:val="22"/>
        </w:rPr>
        <w:t xml:space="preserve"> här</w:t>
      </w:r>
      <w:r>
        <w:rPr>
          <w:rFonts w:ascii="Arial" w:hAnsi="Arial" w:cs="Arial"/>
          <w:sz w:val="22"/>
          <w:szCs w:val="22"/>
        </w:rPr>
        <w:t xml:space="preserve"> kompletterande uppgifter</w:t>
      </w:r>
      <w:r w:rsidR="008A2287">
        <w:rPr>
          <w:rFonts w:ascii="Arial" w:hAnsi="Arial" w:cs="Arial"/>
          <w:sz w:val="22"/>
          <w:szCs w:val="22"/>
        </w:rPr>
        <w:t>na</w:t>
      </w:r>
      <w:r w:rsidR="009D602A" w:rsidRPr="00D10352">
        <w:rPr>
          <w:rFonts w:ascii="Arial" w:hAnsi="Arial" w:cs="Arial"/>
          <w:sz w:val="22"/>
          <w:szCs w:val="22"/>
        </w:rPr>
        <w:t xml:space="preserve"> ska biläggas till web</w:t>
      </w:r>
      <w:r>
        <w:rPr>
          <w:rFonts w:ascii="Arial" w:hAnsi="Arial" w:cs="Arial"/>
          <w:sz w:val="22"/>
          <w:szCs w:val="22"/>
        </w:rPr>
        <w:t>b</w:t>
      </w:r>
      <w:r w:rsidR="009D602A" w:rsidRPr="00D10352">
        <w:rPr>
          <w:rFonts w:ascii="Arial" w:hAnsi="Arial" w:cs="Arial"/>
          <w:sz w:val="22"/>
          <w:szCs w:val="22"/>
        </w:rPr>
        <w:t xml:space="preserve">ansökan på Jordbruksverkets hemsida under </w:t>
      </w:r>
      <w:r w:rsidRPr="00AE23B2">
        <w:rPr>
          <w:rFonts w:ascii="Arial" w:hAnsi="Arial" w:cs="Arial"/>
          <w:b/>
          <w:i/>
          <w:sz w:val="22"/>
          <w:szCs w:val="22"/>
        </w:rPr>
        <w:t>Mina sidor</w:t>
      </w:r>
      <w:r w:rsidR="009D602A" w:rsidRPr="00D10352">
        <w:rPr>
          <w:rFonts w:ascii="Arial" w:hAnsi="Arial" w:cs="Arial"/>
          <w:sz w:val="22"/>
          <w:szCs w:val="22"/>
        </w:rPr>
        <w:t xml:space="preserve">. Skicka den </w:t>
      </w:r>
      <w:r w:rsidR="008A2287">
        <w:rPr>
          <w:rFonts w:ascii="Arial" w:hAnsi="Arial" w:cs="Arial"/>
          <w:sz w:val="22"/>
          <w:szCs w:val="22"/>
        </w:rPr>
        <w:t xml:space="preserve">också </w:t>
      </w:r>
      <w:r w:rsidR="009D602A" w:rsidRPr="00D10352">
        <w:rPr>
          <w:rFonts w:ascii="Arial" w:hAnsi="Arial" w:cs="Arial"/>
          <w:sz w:val="22"/>
          <w:szCs w:val="22"/>
        </w:rPr>
        <w:t>gärna</w:t>
      </w:r>
      <w:r w:rsidR="00F568D9" w:rsidRPr="00D10352">
        <w:rPr>
          <w:rFonts w:ascii="Arial" w:hAnsi="Arial" w:cs="Arial"/>
          <w:sz w:val="22"/>
          <w:szCs w:val="22"/>
        </w:rPr>
        <w:t xml:space="preserve"> via e-post</w:t>
      </w:r>
      <w:r w:rsidR="009D602A" w:rsidRPr="00D10352">
        <w:rPr>
          <w:rFonts w:ascii="Arial" w:hAnsi="Arial" w:cs="Arial"/>
          <w:sz w:val="22"/>
          <w:szCs w:val="22"/>
        </w:rPr>
        <w:t xml:space="preserve"> ti</w:t>
      </w:r>
      <w:r w:rsidR="008A2287">
        <w:rPr>
          <w:rFonts w:ascii="Arial" w:hAnsi="Arial" w:cs="Arial"/>
          <w:sz w:val="22"/>
          <w:szCs w:val="22"/>
        </w:rPr>
        <w:t>ll er kontakt på leaderkontoret.</w:t>
      </w:r>
    </w:p>
    <w:p w14:paraId="6D52C7A0" w14:textId="77777777" w:rsidR="009E13E0" w:rsidRPr="00D10352" w:rsidRDefault="009E13E0" w:rsidP="009D602A">
      <w:pPr>
        <w:rPr>
          <w:rFonts w:ascii="Arial" w:hAnsi="Arial" w:cs="Arial"/>
          <w:sz w:val="22"/>
          <w:szCs w:val="22"/>
        </w:rPr>
      </w:pPr>
    </w:p>
    <w:p w14:paraId="59BAD061" w14:textId="5EAA1794" w:rsidR="00100FBB" w:rsidRPr="00D10352" w:rsidRDefault="00100FBB" w:rsidP="00100FBB">
      <w:pPr>
        <w:rPr>
          <w:rFonts w:ascii="Arial" w:hAnsi="Arial" w:cs="Arial"/>
          <w:sz w:val="22"/>
          <w:szCs w:val="22"/>
        </w:rPr>
      </w:pPr>
      <w:r w:rsidRPr="00D10352">
        <w:rPr>
          <w:rFonts w:ascii="Arial" w:hAnsi="Arial" w:cs="Arial"/>
          <w:sz w:val="22"/>
          <w:szCs w:val="22"/>
        </w:rPr>
        <w:t>Tycker du att det kän</w:t>
      </w:r>
      <w:r w:rsidR="00AE23B2">
        <w:rPr>
          <w:rFonts w:ascii="Arial" w:hAnsi="Arial" w:cs="Arial"/>
          <w:sz w:val="22"/>
          <w:szCs w:val="22"/>
        </w:rPr>
        <w:t>ns krångligt att fylla i uppgifterna</w:t>
      </w:r>
      <w:r w:rsidRPr="00D10352">
        <w:rPr>
          <w:rFonts w:ascii="Arial" w:hAnsi="Arial" w:cs="Arial"/>
          <w:sz w:val="22"/>
          <w:szCs w:val="22"/>
        </w:rPr>
        <w:t xml:space="preserve"> är du välkommen att kontakta Leader Linné Smålands kontor så hjälper vi dig gärna.</w:t>
      </w:r>
    </w:p>
    <w:p w14:paraId="2E128769" w14:textId="77777777" w:rsidR="009D602A" w:rsidRPr="00D10352" w:rsidRDefault="009D602A" w:rsidP="009D602A">
      <w:pPr>
        <w:rPr>
          <w:rFonts w:ascii="Arial" w:hAnsi="Arial" w:cs="Arial"/>
          <w:sz w:val="22"/>
          <w:szCs w:val="22"/>
        </w:rPr>
      </w:pPr>
    </w:p>
    <w:p w14:paraId="17E1978C" w14:textId="77777777" w:rsidR="009D602A" w:rsidRPr="00D10352" w:rsidRDefault="009D602A" w:rsidP="009D602A">
      <w:pPr>
        <w:rPr>
          <w:rFonts w:ascii="Arial" w:hAnsi="Arial" w:cs="Arial"/>
          <w:sz w:val="22"/>
          <w:szCs w:val="22"/>
        </w:rPr>
      </w:pPr>
      <w:r w:rsidRPr="00D10352">
        <w:rPr>
          <w:rFonts w:ascii="Arial" w:hAnsi="Arial" w:cs="Arial"/>
          <w:sz w:val="22"/>
          <w:szCs w:val="22"/>
        </w:rPr>
        <w:t>Observera! Du kan skriva i rutorna, de vidgar sig efter hand som du skriver.</w:t>
      </w:r>
    </w:p>
    <w:p w14:paraId="447F8584" w14:textId="77777777" w:rsidR="009D602A" w:rsidRPr="009D602A" w:rsidRDefault="009D602A" w:rsidP="009D602A"/>
    <w:p w14:paraId="6B31E082" w14:textId="77777777" w:rsidR="009D602A" w:rsidRPr="005348C7" w:rsidRDefault="009D602A" w:rsidP="009D602A">
      <w:pPr>
        <w:pStyle w:val="Rubrik3"/>
      </w:pPr>
      <w:r w:rsidRPr="005348C7">
        <w:t>Basinformation</w:t>
      </w:r>
      <w:r>
        <w:t xml:space="preserve"> </w:t>
      </w:r>
    </w:p>
    <w:p w14:paraId="737EC6F8" w14:textId="77777777" w:rsidR="009D602A" w:rsidRPr="005348C7" w:rsidRDefault="009D602A" w:rsidP="009D602A">
      <w:pPr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01"/>
        <w:gridCol w:w="341"/>
        <w:gridCol w:w="4324"/>
      </w:tblGrid>
      <w:tr w:rsidR="009D602A" w:rsidRPr="00170DEC" w14:paraId="4D481436" w14:textId="77777777" w:rsidTr="00976A5B">
        <w:tc>
          <w:tcPr>
            <w:tcW w:w="2427" w:type="pct"/>
            <w:tcBorders>
              <w:bottom w:val="single" w:sz="4" w:space="0" w:color="auto"/>
            </w:tcBorders>
          </w:tcPr>
          <w:p w14:paraId="61A42016" w14:textId="77777777" w:rsidR="009D602A" w:rsidRPr="00170DEC" w:rsidRDefault="009D602A" w:rsidP="00976A5B">
            <w:pPr>
              <w:rPr>
                <w:rFonts w:ascii="Arial" w:hAnsi="Arial" w:cs="Arial"/>
              </w:rPr>
            </w:pPr>
            <w:r w:rsidRPr="00170DEC">
              <w:rPr>
                <w:rFonts w:ascii="Arial" w:hAnsi="Arial" w:cs="Arial"/>
              </w:rPr>
              <w:t>Projektnamn</w:t>
            </w:r>
          </w:p>
        </w:tc>
        <w:tc>
          <w:tcPr>
            <w:tcW w:w="188" w:type="pct"/>
          </w:tcPr>
          <w:p w14:paraId="706FDFE7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  <w:tc>
          <w:tcPr>
            <w:tcW w:w="2385" w:type="pct"/>
            <w:tcBorders>
              <w:bottom w:val="single" w:sz="4" w:space="0" w:color="auto"/>
            </w:tcBorders>
          </w:tcPr>
          <w:p w14:paraId="0EEDA10C" w14:textId="77777777" w:rsidR="009D602A" w:rsidRPr="00170DEC" w:rsidRDefault="009D602A" w:rsidP="00976A5B">
            <w:pPr>
              <w:rPr>
                <w:rFonts w:ascii="Arial" w:hAnsi="Arial" w:cs="Arial"/>
              </w:rPr>
            </w:pPr>
            <w:r w:rsidRPr="00170DEC">
              <w:rPr>
                <w:rFonts w:ascii="Arial" w:hAnsi="Arial" w:cs="Arial"/>
              </w:rPr>
              <w:t>Sökande / projektägare</w:t>
            </w:r>
          </w:p>
        </w:tc>
      </w:tr>
      <w:tr w:rsidR="009D602A" w:rsidRPr="00170DEC" w14:paraId="589A4E89" w14:textId="77777777" w:rsidTr="00976A5B">
        <w:trPr>
          <w:trHeight w:val="567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4710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</w:tcPr>
          <w:p w14:paraId="607F1CC8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1B0C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</w:tr>
    </w:tbl>
    <w:p w14:paraId="5F374068" w14:textId="77777777" w:rsidR="008A2287" w:rsidRDefault="008A2287" w:rsidP="009D602A">
      <w:pPr>
        <w:rPr>
          <w:rFonts w:ascii="Arial" w:hAnsi="Arial" w:cs="Arial"/>
        </w:rPr>
      </w:pPr>
    </w:p>
    <w:p w14:paraId="49B16C71" w14:textId="69F460EC" w:rsidR="009D602A" w:rsidRPr="005348C7" w:rsidRDefault="009D602A" w:rsidP="009D602A">
      <w:pPr>
        <w:rPr>
          <w:rFonts w:ascii="Arial" w:hAnsi="Arial" w:cs="Arial"/>
        </w:rPr>
      </w:pPr>
      <w:r w:rsidRPr="00C721C2">
        <w:rPr>
          <w:rFonts w:ascii="Arial" w:hAnsi="Arial" w:cs="Arial"/>
        </w:rPr>
        <w:t>Kontaktperson</w:t>
      </w:r>
      <w:r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Telefonnummer till kontaktperson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395"/>
        <w:gridCol w:w="341"/>
        <w:gridCol w:w="4320"/>
      </w:tblGrid>
      <w:tr w:rsidR="009D602A" w:rsidRPr="00170DEC" w14:paraId="48D8D1FD" w14:textId="77777777" w:rsidTr="00976A5B">
        <w:trPr>
          <w:trHeight w:val="567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F84E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</w:tcPr>
          <w:p w14:paraId="4BD7863A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3A43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</w:tr>
      <w:tr w:rsidR="009D602A" w:rsidRPr="00170DEC" w14:paraId="0B5569C9" w14:textId="77777777" w:rsidTr="00976A5B">
        <w:trPr>
          <w:trHeight w:val="567"/>
        </w:trPr>
        <w:tc>
          <w:tcPr>
            <w:tcW w:w="2427" w:type="pct"/>
            <w:tcBorders>
              <w:top w:val="single" w:sz="4" w:space="0" w:color="auto"/>
              <w:bottom w:val="single" w:sz="4" w:space="0" w:color="auto"/>
            </w:tcBorders>
          </w:tcPr>
          <w:p w14:paraId="1861C74D" w14:textId="77777777" w:rsidR="009E13E0" w:rsidRDefault="009E13E0" w:rsidP="00976A5B">
            <w:pPr>
              <w:rPr>
                <w:rFonts w:ascii="Arial" w:hAnsi="Arial" w:cs="Arial"/>
              </w:rPr>
            </w:pPr>
          </w:p>
          <w:p w14:paraId="396603CD" w14:textId="1E254F59" w:rsidR="009D602A" w:rsidRPr="00170DEC" w:rsidRDefault="009D602A" w:rsidP="00976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E-post</w:t>
            </w:r>
            <w:r w:rsidRPr="00170DEC">
              <w:rPr>
                <w:rFonts w:ascii="Arial" w:hAnsi="Arial" w:cs="Arial"/>
              </w:rPr>
              <w:t>adress till kontaktperson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19ACA891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  <w:tc>
          <w:tcPr>
            <w:tcW w:w="2385" w:type="pct"/>
            <w:tcBorders>
              <w:top w:val="single" w:sz="4" w:space="0" w:color="auto"/>
              <w:bottom w:val="single" w:sz="4" w:space="0" w:color="auto"/>
            </w:tcBorders>
          </w:tcPr>
          <w:p w14:paraId="0FCB7508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</w:tr>
      <w:tr w:rsidR="009D602A" w:rsidRPr="00170DEC" w14:paraId="1E214F53" w14:textId="77777777" w:rsidTr="00976A5B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E822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</w:tr>
    </w:tbl>
    <w:p w14:paraId="7EECD700" w14:textId="77777777" w:rsidR="009D602A" w:rsidRPr="005348C7" w:rsidRDefault="009D602A" w:rsidP="009D602A">
      <w:pPr>
        <w:rPr>
          <w:rFonts w:ascii="Arial" w:hAnsi="Arial" w:cs="Arial"/>
        </w:rPr>
      </w:pPr>
    </w:p>
    <w:p w14:paraId="46BCFFD0" w14:textId="77777777" w:rsidR="009D602A" w:rsidRPr="00063CD9" w:rsidRDefault="009D602A" w:rsidP="009D602A">
      <w:pPr>
        <w:pStyle w:val="Rubrik3"/>
      </w:pPr>
      <w:r w:rsidRPr="00063CD9">
        <w:t>Tidsplan</w:t>
      </w:r>
    </w:p>
    <w:p w14:paraId="5BAEA5A1" w14:textId="77777777" w:rsidR="009D602A" w:rsidRPr="005348C7" w:rsidRDefault="009D602A" w:rsidP="009D602A">
      <w:pPr>
        <w:tabs>
          <w:tab w:val="left" w:pos="4500"/>
        </w:tabs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03"/>
        <w:gridCol w:w="342"/>
        <w:gridCol w:w="4321"/>
      </w:tblGrid>
      <w:tr w:rsidR="009D602A" w:rsidRPr="00170DEC" w14:paraId="32CE1B36" w14:textId="77777777" w:rsidTr="00976A5B">
        <w:tc>
          <w:tcPr>
            <w:tcW w:w="2428" w:type="pct"/>
            <w:tcBorders>
              <w:bottom w:val="single" w:sz="4" w:space="0" w:color="auto"/>
            </w:tcBorders>
          </w:tcPr>
          <w:p w14:paraId="5614EDE0" w14:textId="77777777" w:rsidR="009D602A" w:rsidRPr="00170DEC" w:rsidRDefault="009D602A" w:rsidP="00976A5B">
            <w:pPr>
              <w:rPr>
                <w:rFonts w:ascii="Arial" w:hAnsi="Arial" w:cs="Arial"/>
              </w:rPr>
            </w:pPr>
            <w:r w:rsidRPr="00170DEC">
              <w:rPr>
                <w:rFonts w:ascii="Arial" w:hAnsi="Arial" w:cs="Arial"/>
              </w:rPr>
              <w:t>Startdatum</w:t>
            </w:r>
          </w:p>
        </w:tc>
        <w:tc>
          <w:tcPr>
            <w:tcW w:w="188" w:type="pct"/>
          </w:tcPr>
          <w:p w14:paraId="7BF682C9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  <w:tc>
          <w:tcPr>
            <w:tcW w:w="2383" w:type="pct"/>
            <w:tcBorders>
              <w:bottom w:val="single" w:sz="4" w:space="0" w:color="auto"/>
            </w:tcBorders>
          </w:tcPr>
          <w:p w14:paraId="3B04661C" w14:textId="77777777" w:rsidR="009D602A" w:rsidRPr="00170DEC" w:rsidRDefault="009D602A" w:rsidP="00976A5B">
            <w:pPr>
              <w:rPr>
                <w:rFonts w:ascii="Arial" w:hAnsi="Arial" w:cs="Arial"/>
              </w:rPr>
            </w:pPr>
            <w:r w:rsidRPr="00170DEC">
              <w:rPr>
                <w:rFonts w:ascii="Arial" w:hAnsi="Arial" w:cs="Arial"/>
              </w:rPr>
              <w:t>Slutdatum</w:t>
            </w:r>
          </w:p>
        </w:tc>
      </w:tr>
      <w:tr w:rsidR="009D602A" w:rsidRPr="00170DEC" w14:paraId="7AFC360C" w14:textId="77777777" w:rsidTr="00976A5B">
        <w:trPr>
          <w:trHeight w:val="567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B4B2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</w:tcPr>
          <w:p w14:paraId="3E7ECE7B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18E8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</w:tr>
    </w:tbl>
    <w:p w14:paraId="38B26C49" w14:textId="77777777" w:rsidR="009D602A" w:rsidRPr="005348C7" w:rsidRDefault="009D602A" w:rsidP="009D602A">
      <w:pPr>
        <w:tabs>
          <w:tab w:val="left" w:pos="4500"/>
        </w:tabs>
        <w:autoSpaceDE w:val="0"/>
        <w:autoSpaceDN w:val="0"/>
        <w:adjustRightInd w:val="0"/>
        <w:rPr>
          <w:rFonts w:ascii="Arial" w:hAnsi="Arial" w:cs="Arial"/>
        </w:rPr>
      </w:pPr>
    </w:p>
    <w:p w14:paraId="3481AA87" w14:textId="6D77DE13" w:rsidR="009D602A" w:rsidRDefault="009D602A" w:rsidP="009D602A">
      <w:pPr>
        <w:tabs>
          <w:tab w:val="left" w:pos="4500"/>
        </w:tabs>
        <w:autoSpaceDE w:val="0"/>
        <w:autoSpaceDN w:val="0"/>
        <w:adjustRightInd w:val="0"/>
        <w:rPr>
          <w:rFonts w:ascii="Arial" w:hAnsi="Arial" w:cs="Arial"/>
        </w:rPr>
      </w:pPr>
    </w:p>
    <w:p w14:paraId="1201D8DC" w14:textId="4674C6FF" w:rsidR="009D602A" w:rsidRPr="00063CD9" w:rsidRDefault="009D602A" w:rsidP="009D602A">
      <w:pPr>
        <w:pStyle w:val="Rubrik3"/>
      </w:pPr>
      <w:r w:rsidRPr="00063CD9">
        <w:t>Bakgrund</w:t>
      </w:r>
    </w:p>
    <w:p w14:paraId="6BE93827" w14:textId="77777777" w:rsidR="009D602A" w:rsidRPr="005348C7" w:rsidRDefault="009D602A" w:rsidP="009D602A">
      <w:pPr>
        <w:rPr>
          <w:rFonts w:ascii="Arial" w:hAnsi="Arial" w:cs="Arial"/>
        </w:rPr>
      </w:pPr>
      <w:r w:rsidRPr="005348C7">
        <w:rPr>
          <w:rFonts w:ascii="Arial" w:hAnsi="Arial" w:cs="Arial"/>
        </w:rPr>
        <w:t>Ange bakgrunden till varför ni vill genomföra detta projekt.</w:t>
      </w:r>
    </w:p>
    <w:p w14:paraId="6D1C0DE7" w14:textId="77777777" w:rsidR="009D602A" w:rsidRPr="005348C7" w:rsidRDefault="009D602A" w:rsidP="009D602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6"/>
      </w:tblGrid>
      <w:tr w:rsidR="009D602A" w:rsidRPr="00170DEC" w14:paraId="35F9C4C0" w14:textId="77777777" w:rsidTr="00976A5B">
        <w:trPr>
          <w:trHeight w:val="567"/>
        </w:trPr>
        <w:tc>
          <w:tcPr>
            <w:tcW w:w="9853" w:type="dxa"/>
          </w:tcPr>
          <w:p w14:paraId="684E39BF" w14:textId="19840A55" w:rsidR="009D602A" w:rsidRDefault="009D602A" w:rsidP="00976A5B">
            <w:pPr>
              <w:rPr>
                <w:rFonts w:ascii="Arial" w:hAnsi="Arial" w:cs="Arial"/>
              </w:rPr>
            </w:pPr>
          </w:p>
          <w:p w14:paraId="1C0A44B5" w14:textId="77777777" w:rsidR="009D602A" w:rsidRDefault="009D602A" w:rsidP="00976A5B">
            <w:pPr>
              <w:rPr>
                <w:rFonts w:ascii="Arial" w:hAnsi="Arial" w:cs="Arial"/>
              </w:rPr>
            </w:pPr>
          </w:p>
          <w:p w14:paraId="50FA91F2" w14:textId="77777777" w:rsidR="009D602A" w:rsidRDefault="009D602A" w:rsidP="00976A5B">
            <w:pPr>
              <w:rPr>
                <w:rFonts w:ascii="Arial" w:hAnsi="Arial" w:cs="Arial"/>
              </w:rPr>
            </w:pPr>
          </w:p>
          <w:p w14:paraId="37BDC19D" w14:textId="77777777" w:rsidR="009D602A" w:rsidRDefault="009D602A" w:rsidP="00976A5B">
            <w:pPr>
              <w:rPr>
                <w:rFonts w:ascii="Arial" w:hAnsi="Arial" w:cs="Arial"/>
              </w:rPr>
            </w:pPr>
          </w:p>
          <w:p w14:paraId="05B96F91" w14:textId="77777777" w:rsidR="009D602A" w:rsidRPr="00170DEC" w:rsidRDefault="009D602A" w:rsidP="00976A5B">
            <w:pPr>
              <w:rPr>
                <w:rFonts w:ascii="Arial" w:hAnsi="Arial" w:cs="Arial"/>
              </w:rPr>
            </w:pPr>
          </w:p>
        </w:tc>
      </w:tr>
    </w:tbl>
    <w:p w14:paraId="49FDC0A2" w14:textId="166FDE8D" w:rsidR="009D602A" w:rsidRDefault="009D602A" w:rsidP="009D602A">
      <w:pPr>
        <w:rPr>
          <w:rFonts w:ascii="Arial" w:hAnsi="Arial" w:cs="Arial"/>
        </w:rPr>
      </w:pPr>
    </w:p>
    <w:p w14:paraId="5CB98590" w14:textId="3DE8A117" w:rsidR="00A72050" w:rsidRDefault="00A72050" w:rsidP="009D602A">
      <w:pPr>
        <w:rPr>
          <w:rFonts w:ascii="Arial" w:hAnsi="Arial" w:cs="Arial"/>
        </w:rPr>
      </w:pPr>
    </w:p>
    <w:p w14:paraId="1606E376" w14:textId="77777777" w:rsidR="00A72050" w:rsidRDefault="00A72050" w:rsidP="009D602A">
      <w:pPr>
        <w:rPr>
          <w:rFonts w:ascii="Arial" w:hAnsi="Arial" w:cs="Arial"/>
          <w:b/>
          <w:sz w:val="26"/>
          <w:szCs w:val="26"/>
        </w:rPr>
      </w:pPr>
    </w:p>
    <w:p w14:paraId="2078BC29" w14:textId="7C9FB59B" w:rsidR="00A72050" w:rsidRDefault="00A72050" w:rsidP="009D602A">
      <w:pPr>
        <w:rPr>
          <w:rFonts w:ascii="Arial" w:hAnsi="Arial" w:cs="Arial"/>
          <w:b/>
          <w:sz w:val="26"/>
          <w:szCs w:val="26"/>
        </w:rPr>
      </w:pPr>
      <w:r w:rsidRPr="00A72050">
        <w:rPr>
          <w:rFonts w:ascii="Arial" w:hAnsi="Arial" w:cs="Arial"/>
          <w:b/>
          <w:sz w:val="26"/>
          <w:szCs w:val="26"/>
        </w:rPr>
        <w:t>Likviditet</w:t>
      </w:r>
    </w:p>
    <w:p w14:paraId="78B186BB" w14:textId="62ABDCA1" w:rsidR="00A72050" w:rsidRDefault="00A72050" w:rsidP="009D602A">
      <w:pPr>
        <w:rPr>
          <w:rFonts w:ascii="Arial" w:hAnsi="Arial" w:cs="Arial"/>
        </w:rPr>
      </w:pPr>
      <w:r>
        <w:rPr>
          <w:rFonts w:ascii="Arial" w:hAnsi="Arial" w:cs="Arial"/>
        </w:rPr>
        <w:t>Beskriv hur ni klarar likviditeten i projektet</w:t>
      </w:r>
    </w:p>
    <w:p w14:paraId="763BF29D" w14:textId="664DDEB8" w:rsidR="00A72050" w:rsidRDefault="00A72050" w:rsidP="009D602A">
      <w:pPr>
        <w:rPr>
          <w:rFonts w:ascii="Arial" w:hAnsi="Arial" w:cs="Arial"/>
        </w:rPr>
      </w:pPr>
    </w:p>
    <w:p w14:paraId="26D3DA40" w14:textId="68E972B5" w:rsidR="009D602A" w:rsidRDefault="009D602A" w:rsidP="00A72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5EE26A2F" w14:textId="66EB7F69" w:rsidR="00A72050" w:rsidRDefault="00A72050" w:rsidP="00A72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7383CE43" w14:textId="62C77902" w:rsidR="00A72050" w:rsidRDefault="00A72050" w:rsidP="00A72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197A2037" w14:textId="77777777" w:rsidR="00A72050" w:rsidRDefault="00A72050" w:rsidP="00A72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3F92DE99" w14:textId="77777777" w:rsidR="00A72050" w:rsidRDefault="00A72050" w:rsidP="00A72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43E6F675" w14:textId="77777777" w:rsidR="009D602A" w:rsidRPr="005348C7" w:rsidRDefault="009D602A" w:rsidP="009D602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30B270BB" w14:textId="2EACD74B" w:rsidR="009D602A" w:rsidRPr="00D10352" w:rsidRDefault="009D602A" w:rsidP="009D602A">
      <w:pPr>
        <w:pStyle w:val="Rubrik3"/>
        <w:rPr>
          <w:b w:val="0"/>
        </w:rPr>
      </w:pPr>
      <w:r>
        <w:t>Vilket av Leader Linné Smålands mål kan projektet bidra till och på vilket sätt görs detta</w:t>
      </w:r>
      <w:r w:rsidR="00D10352">
        <w:t xml:space="preserve">? </w:t>
      </w:r>
      <w:r w:rsidRPr="00D10352">
        <w:rPr>
          <w:b w:val="0"/>
        </w:rPr>
        <w:t>(</w:t>
      </w:r>
      <w:r w:rsidR="00D10352" w:rsidRPr="00D10352">
        <w:rPr>
          <w:b w:val="0"/>
        </w:rPr>
        <w:t>S</w:t>
      </w:r>
      <w:r w:rsidR="009E13E0" w:rsidRPr="00D10352">
        <w:rPr>
          <w:b w:val="0"/>
        </w:rPr>
        <w:t>e ”Mål enligt Leader Linné Smålands utvecklingsstrategi”</w:t>
      </w:r>
      <w:r w:rsidRPr="00D10352">
        <w:rPr>
          <w:b w:val="0"/>
        </w:rPr>
        <w:t>)</w:t>
      </w:r>
    </w:p>
    <w:p w14:paraId="489B819C" w14:textId="77777777" w:rsidR="009D602A" w:rsidRDefault="009D602A" w:rsidP="009D602A">
      <w:pPr>
        <w:tabs>
          <w:tab w:val="left" w:pos="3240"/>
        </w:tabs>
        <w:rPr>
          <w:rFonts w:ascii="Arial" w:hAnsi="Arial" w:cs="Arial"/>
        </w:rPr>
      </w:pPr>
    </w:p>
    <w:p w14:paraId="10C8290C" w14:textId="42DD61A2" w:rsidR="009D602A" w:rsidRPr="00063CD9" w:rsidRDefault="00821546" w:rsidP="009D602A">
      <w:pPr>
        <w:tabs>
          <w:tab w:val="left" w:pos="32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Generella</w:t>
      </w:r>
      <w:r w:rsidR="009D602A" w:rsidRPr="00063CD9">
        <w:rPr>
          <w:rFonts w:ascii="Arial" w:hAnsi="Arial" w:cs="Arial"/>
          <w:b/>
        </w:rPr>
        <w:t xml:space="preserve"> mål </w:t>
      </w:r>
    </w:p>
    <w:p w14:paraId="69DB6FFF" w14:textId="77777777" w:rsidR="009D602A" w:rsidRPr="005348C7" w:rsidRDefault="009D602A" w:rsidP="009D602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6"/>
      </w:tblGrid>
      <w:tr w:rsidR="009D602A" w:rsidRPr="00170DEC" w14:paraId="052E589C" w14:textId="77777777" w:rsidTr="00976A5B">
        <w:trPr>
          <w:trHeight w:val="567"/>
        </w:trPr>
        <w:tc>
          <w:tcPr>
            <w:tcW w:w="9853" w:type="dxa"/>
          </w:tcPr>
          <w:p w14:paraId="5425DF11" w14:textId="77777777" w:rsidR="009D602A" w:rsidRDefault="009D602A" w:rsidP="00976A5B">
            <w:pPr>
              <w:rPr>
                <w:rFonts w:ascii="Arial" w:hAnsi="Arial" w:cs="Arial"/>
              </w:rPr>
            </w:pPr>
          </w:p>
          <w:p w14:paraId="2372F5BF" w14:textId="77777777" w:rsidR="008F7914" w:rsidRDefault="008F7914" w:rsidP="00976A5B">
            <w:pPr>
              <w:rPr>
                <w:rFonts w:ascii="Arial" w:hAnsi="Arial" w:cs="Arial"/>
              </w:rPr>
            </w:pPr>
          </w:p>
          <w:p w14:paraId="3025D30C" w14:textId="77777777" w:rsidR="008F7914" w:rsidRDefault="008F7914" w:rsidP="00976A5B">
            <w:pPr>
              <w:rPr>
                <w:rFonts w:ascii="Arial" w:hAnsi="Arial" w:cs="Arial"/>
              </w:rPr>
            </w:pPr>
          </w:p>
          <w:p w14:paraId="43BDEC9D" w14:textId="77777777" w:rsidR="008F7914" w:rsidRDefault="008F7914" w:rsidP="00976A5B">
            <w:pPr>
              <w:rPr>
                <w:rFonts w:ascii="Arial" w:hAnsi="Arial" w:cs="Arial"/>
              </w:rPr>
            </w:pPr>
          </w:p>
          <w:p w14:paraId="5813D9A7" w14:textId="77777777" w:rsidR="008F7914" w:rsidRDefault="008F7914" w:rsidP="00976A5B">
            <w:pPr>
              <w:rPr>
                <w:rFonts w:ascii="Arial" w:hAnsi="Arial" w:cs="Arial"/>
              </w:rPr>
            </w:pPr>
          </w:p>
          <w:p w14:paraId="4BC21B59" w14:textId="77777777" w:rsidR="008F7914" w:rsidRDefault="008F7914" w:rsidP="00976A5B">
            <w:pPr>
              <w:rPr>
                <w:rFonts w:ascii="Arial" w:hAnsi="Arial" w:cs="Arial"/>
              </w:rPr>
            </w:pPr>
          </w:p>
          <w:p w14:paraId="22648426" w14:textId="0C91ADB8" w:rsidR="008F7914" w:rsidRPr="00170DEC" w:rsidRDefault="008F7914" w:rsidP="00976A5B">
            <w:pPr>
              <w:rPr>
                <w:rFonts w:ascii="Arial" w:hAnsi="Arial" w:cs="Arial"/>
              </w:rPr>
            </w:pPr>
          </w:p>
        </w:tc>
      </w:tr>
    </w:tbl>
    <w:p w14:paraId="5E0A11FE" w14:textId="77777777" w:rsidR="009D602A" w:rsidRDefault="009D602A" w:rsidP="009D602A">
      <w:pPr>
        <w:tabs>
          <w:tab w:val="left" w:pos="3240"/>
        </w:tabs>
        <w:rPr>
          <w:rFonts w:ascii="Arial" w:hAnsi="Arial" w:cs="Arial"/>
        </w:rPr>
      </w:pPr>
    </w:p>
    <w:p w14:paraId="7FEE8A81" w14:textId="77777777" w:rsidR="009E13E0" w:rsidRDefault="009E13E0" w:rsidP="009D602A">
      <w:pPr>
        <w:tabs>
          <w:tab w:val="left" w:pos="3240"/>
        </w:tabs>
        <w:rPr>
          <w:rFonts w:ascii="Arial" w:hAnsi="Arial" w:cs="Arial"/>
          <w:b/>
          <w:sz w:val="26"/>
          <w:szCs w:val="26"/>
        </w:rPr>
      </w:pPr>
    </w:p>
    <w:p w14:paraId="43611564" w14:textId="3D68FE3F" w:rsidR="009D602A" w:rsidRDefault="009D602A" w:rsidP="009D602A">
      <w:pPr>
        <w:tabs>
          <w:tab w:val="left" w:pos="3240"/>
        </w:tabs>
        <w:rPr>
          <w:rFonts w:ascii="Arial" w:hAnsi="Arial" w:cs="Arial"/>
          <w:b/>
          <w:sz w:val="26"/>
          <w:szCs w:val="26"/>
        </w:rPr>
      </w:pPr>
      <w:r w:rsidRPr="00672E0F">
        <w:rPr>
          <w:rFonts w:ascii="Arial" w:hAnsi="Arial" w:cs="Arial"/>
          <w:b/>
          <w:sz w:val="26"/>
          <w:szCs w:val="26"/>
        </w:rPr>
        <w:t xml:space="preserve">Hur stämmer projektet in med Leader Linné Smålands horisontella mål? </w:t>
      </w:r>
      <w:r>
        <w:rPr>
          <w:rFonts w:ascii="Arial" w:hAnsi="Arial" w:cs="Arial"/>
          <w:b/>
          <w:sz w:val="26"/>
          <w:szCs w:val="26"/>
        </w:rPr>
        <w:t>Redogör kortfattat under respektive mål.</w:t>
      </w:r>
    </w:p>
    <w:p w14:paraId="7E7E682E" w14:textId="77777777" w:rsidR="009D602A" w:rsidRDefault="009D602A" w:rsidP="009D602A">
      <w:pPr>
        <w:tabs>
          <w:tab w:val="left" w:pos="3240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6"/>
      </w:tblGrid>
      <w:tr w:rsidR="009D602A" w:rsidRPr="00170DEC" w14:paraId="1E2D22A8" w14:textId="77777777" w:rsidTr="00976A5B">
        <w:trPr>
          <w:trHeight w:val="567"/>
        </w:trPr>
        <w:tc>
          <w:tcPr>
            <w:tcW w:w="9853" w:type="dxa"/>
          </w:tcPr>
          <w:p w14:paraId="45F8C20D" w14:textId="77777777" w:rsidR="009D602A" w:rsidRDefault="009D602A" w:rsidP="00976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C2423D">
              <w:rPr>
                <w:rFonts w:ascii="Arial" w:hAnsi="Arial" w:cs="Arial"/>
              </w:rPr>
              <w:t>ocialt hållbar utveckling (jämställdhet, mångfald, integration, icke-diskriminering)</w:t>
            </w:r>
          </w:p>
          <w:p w14:paraId="2BCBE661" w14:textId="77777777" w:rsidR="008A2287" w:rsidRDefault="008A2287" w:rsidP="00976A5B">
            <w:pPr>
              <w:rPr>
                <w:rFonts w:ascii="Arial" w:hAnsi="Arial" w:cs="Arial"/>
              </w:rPr>
            </w:pPr>
          </w:p>
          <w:p w14:paraId="4005BD1B" w14:textId="77777777" w:rsidR="008F7914" w:rsidRDefault="008F7914" w:rsidP="00976A5B">
            <w:pPr>
              <w:rPr>
                <w:rFonts w:ascii="Arial" w:hAnsi="Arial" w:cs="Arial"/>
              </w:rPr>
            </w:pPr>
          </w:p>
          <w:p w14:paraId="526F9828" w14:textId="2A98B934" w:rsidR="008F7914" w:rsidRPr="00170DEC" w:rsidRDefault="008F7914" w:rsidP="00976A5B">
            <w:pPr>
              <w:rPr>
                <w:rFonts w:ascii="Arial" w:hAnsi="Arial" w:cs="Arial"/>
              </w:rPr>
            </w:pPr>
          </w:p>
        </w:tc>
      </w:tr>
    </w:tbl>
    <w:p w14:paraId="44973EA1" w14:textId="77777777" w:rsidR="009D602A" w:rsidRDefault="009D602A" w:rsidP="009D602A">
      <w:pPr>
        <w:tabs>
          <w:tab w:val="left" w:pos="3240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6"/>
      </w:tblGrid>
      <w:tr w:rsidR="009D602A" w:rsidRPr="00170DEC" w14:paraId="38E236EE" w14:textId="77777777" w:rsidTr="00976A5B">
        <w:trPr>
          <w:trHeight w:val="567"/>
        </w:trPr>
        <w:tc>
          <w:tcPr>
            <w:tcW w:w="9853" w:type="dxa"/>
          </w:tcPr>
          <w:p w14:paraId="789E8D76" w14:textId="77777777" w:rsidR="009D602A" w:rsidRDefault="009D602A" w:rsidP="00976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C2423D">
              <w:rPr>
                <w:rFonts w:ascii="Arial" w:hAnsi="Arial" w:cs="Arial"/>
              </w:rPr>
              <w:t>iljömässigt hållbar utveckling</w:t>
            </w:r>
          </w:p>
          <w:p w14:paraId="7893EE8E" w14:textId="752A0C0F" w:rsidR="008F7914" w:rsidRDefault="008F7914" w:rsidP="00976A5B">
            <w:pPr>
              <w:rPr>
                <w:rFonts w:ascii="Arial" w:hAnsi="Arial" w:cs="Arial"/>
              </w:rPr>
            </w:pPr>
          </w:p>
          <w:p w14:paraId="6AC25C12" w14:textId="77777777" w:rsidR="008F7914" w:rsidRDefault="008F7914" w:rsidP="00976A5B">
            <w:pPr>
              <w:rPr>
                <w:rFonts w:ascii="Arial" w:hAnsi="Arial" w:cs="Arial"/>
              </w:rPr>
            </w:pPr>
          </w:p>
          <w:p w14:paraId="794A77C8" w14:textId="4D4853C4" w:rsidR="008F7914" w:rsidRPr="00170DEC" w:rsidRDefault="008F7914" w:rsidP="00976A5B">
            <w:pPr>
              <w:rPr>
                <w:rFonts w:ascii="Arial" w:hAnsi="Arial" w:cs="Arial"/>
              </w:rPr>
            </w:pPr>
          </w:p>
        </w:tc>
      </w:tr>
    </w:tbl>
    <w:p w14:paraId="59622B4A" w14:textId="77777777" w:rsidR="009D602A" w:rsidRDefault="009D602A" w:rsidP="009D602A">
      <w:pPr>
        <w:tabs>
          <w:tab w:val="left" w:pos="3240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6"/>
      </w:tblGrid>
      <w:tr w:rsidR="009D602A" w:rsidRPr="00170DEC" w14:paraId="40A8F736" w14:textId="77777777" w:rsidTr="00976A5B">
        <w:trPr>
          <w:trHeight w:val="567"/>
        </w:trPr>
        <w:tc>
          <w:tcPr>
            <w:tcW w:w="9853" w:type="dxa"/>
          </w:tcPr>
          <w:p w14:paraId="33FB284E" w14:textId="77777777" w:rsidR="009D602A" w:rsidRDefault="009D602A" w:rsidP="00976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C2423D">
              <w:rPr>
                <w:rFonts w:ascii="Arial" w:hAnsi="Arial" w:cs="Arial"/>
              </w:rPr>
              <w:t>konomisk uthållighet</w:t>
            </w:r>
          </w:p>
          <w:p w14:paraId="26970BA0" w14:textId="77777777" w:rsidR="00CA6DD8" w:rsidRDefault="00CA6DD8" w:rsidP="00976A5B">
            <w:pPr>
              <w:rPr>
                <w:rFonts w:ascii="Arial" w:hAnsi="Arial" w:cs="Arial"/>
              </w:rPr>
            </w:pPr>
          </w:p>
          <w:p w14:paraId="6D6DB305" w14:textId="77777777" w:rsidR="008F7914" w:rsidRDefault="008F7914" w:rsidP="00976A5B">
            <w:pPr>
              <w:rPr>
                <w:rFonts w:ascii="Arial" w:hAnsi="Arial" w:cs="Arial"/>
              </w:rPr>
            </w:pPr>
          </w:p>
          <w:p w14:paraId="2623A621" w14:textId="67456CD9" w:rsidR="008F7914" w:rsidRPr="00170DEC" w:rsidRDefault="008F7914" w:rsidP="00976A5B">
            <w:pPr>
              <w:rPr>
                <w:rFonts w:ascii="Arial" w:hAnsi="Arial" w:cs="Arial"/>
              </w:rPr>
            </w:pPr>
          </w:p>
        </w:tc>
      </w:tr>
    </w:tbl>
    <w:p w14:paraId="2D20A770" w14:textId="5565C7C5" w:rsidR="009D602A" w:rsidRDefault="009D602A" w:rsidP="009D602A">
      <w:pPr>
        <w:tabs>
          <w:tab w:val="left" w:pos="3240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6"/>
      </w:tblGrid>
      <w:tr w:rsidR="009D602A" w:rsidRPr="00170DEC" w14:paraId="7BAB9F0F" w14:textId="77777777" w:rsidTr="00A72050">
        <w:trPr>
          <w:trHeight w:val="567"/>
        </w:trPr>
        <w:tc>
          <w:tcPr>
            <w:tcW w:w="9056" w:type="dxa"/>
          </w:tcPr>
          <w:p w14:paraId="6DCC6875" w14:textId="33650AEE" w:rsidR="009D602A" w:rsidRDefault="009D602A" w:rsidP="00976A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C2423D">
              <w:rPr>
                <w:rFonts w:ascii="Arial" w:hAnsi="Arial" w:cs="Arial"/>
              </w:rPr>
              <w:t>nternationellt perspektiv</w:t>
            </w:r>
          </w:p>
          <w:p w14:paraId="34029E16" w14:textId="6610002E" w:rsidR="008F7914" w:rsidRDefault="008F7914" w:rsidP="00976A5B">
            <w:pPr>
              <w:rPr>
                <w:rFonts w:ascii="Arial" w:hAnsi="Arial" w:cs="Arial"/>
              </w:rPr>
            </w:pPr>
          </w:p>
          <w:p w14:paraId="0EE3CA64" w14:textId="77777777" w:rsidR="00CA6DD8" w:rsidRDefault="00CA6DD8" w:rsidP="00976A5B">
            <w:pPr>
              <w:rPr>
                <w:rFonts w:ascii="Arial" w:hAnsi="Arial" w:cs="Arial"/>
              </w:rPr>
            </w:pPr>
          </w:p>
          <w:p w14:paraId="653F647C" w14:textId="77777777" w:rsidR="008F7914" w:rsidRDefault="008F7914" w:rsidP="00976A5B">
            <w:pPr>
              <w:rPr>
                <w:rFonts w:ascii="Arial" w:hAnsi="Arial" w:cs="Arial"/>
              </w:rPr>
            </w:pPr>
          </w:p>
          <w:p w14:paraId="58C43ED7" w14:textId="04C3C3E9" w:rsidR="008F7914" w:rsidRPr="00170DEC" w:rsidRDefault="008F7914" w:rsidP="00976A5B">
            <w:pPr>
              <w:rPr>
                <w:rFonts w:ascii="Arial" w:hAnsi="Arial" w:cs="Arial"/>
              </w:rPr>
            </w:pPr>
          </w:p>
        </w:tc>
      </w:tr>
    </w:tbl>
    <w:p w14:paraId="0202044E" w14:textId="77777777" w:rsidR="009D602A" w:rsidRDefault="009D602A" w:rsidP="009D602A">
      <w:pPr>
        <w:tabs>
          <w:tab w:val="left" w:pos="3240"/>
        </w:tabs>
        <w:rPr>
          <w:rFonts w:ascii="Arial" w:hAnsi="Arial" w:cs="Arial"/>
        </w:rPr>
      </w:pPr>
    </w:p>
    <w:p w14:paraId="226BCF92" w14:textId="77777777" w:rsidR="009D602A" w:rsidRDefault="009D602A" w:rsidP="009D602A">
      <w:pPr>
        <w:tabs>
          <w:tab w:val="left" w:pos="3240"/>
        </w:tabs>
        <w:rPr>
          <w:rFonts w:ascii="Arial" w:hAnsi="Arial" w:cs="Arial"/>
        </w:rPr>
      </w:pPr>
    </w:p>
    <w:p w14:paraId="1D06E677" w14:textId="77DF466F" w:rsidR="009D602A" w:rsidRPr="00D8582F" w:rsidRDefault="009D602A" w:rsidP="009D602A">
      <w:pPr>
        <w:pStyle w:val="Rubrik3"/>
      </w:pPr>
      <w:r w:rsidRPr="00D8582F">
        <w:t>Kvantitativa mål</w:t>
      </w:r>
    </w:p>
    <w:p w14:paraId="2CC42638" w14:textId="1C8452A6" w:rsidR="009D602A" w:rsidRDefault="009D602A" w:rsidP="009D60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Här anges i vilken mån projektet berör Leader Linné Smålands egna </w:t>
      </w:r>
      <w:r w:rsidR="009E13E0">
        <w:rPr>
          <w:rFonts w:ascii="Arial" w:hAnsi="Arial" w:cs="Arial"/>
        </w:rPr>
        <w:t>kvantitativa</w:t>
      </w:r>
      <w:r>
        <w:rPr>
          <w:rFonts w:ascii="Arial" w:hAnsi="Arial" w:cs="Arial"/>
        </w:rPr>
        <w:t xml:space="preserve"> mål. Eftersom detta är </w:t>
      </w:r>
      <w:r w:rsidR="00AE23B2">
        <w:rPr>
          <w:rFonts w:ascii="Arial" w:hAnsi="Arial" w:cs="Arial"/>
        </w:rPr>
        <w:t>”</w:t>
      </w:r>
      <w:r>
        <w:rPr>
          <w:rFonts w:ascii="Arial" w:hAnsi="Arial" w:cs="Arial"/>
        </w:rPr>
        <w:t>startfasen</w:t>
      </w:r>
      <w:r w:rsidR="00AE23B2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är det </w:t>
      </w:r>
      <w:r w:rsidRPr="00AE23B2">
        <w:rPr>
          <w:rFonts w:ascii="Arial" w:hAnsi="Arial" w:cs="Arial"/>
          <w:i/>
        </w:rPr>
        <w:t>uppskattade värden</w:t>
      </w:r>
      <w:r>
        <w:rPr>
          <w:rFonts w:ascii="Arial" w:hAnsi="Arial" w:cs="Arial"/>
        </w:rPr>
        <w:t xml:space="preserve"> vi efterfrågar. De faktiska värdena redovisas sedan i slutredovisningen</w:t>
      </w:r>
      <w:r w:rsidR="00AE23B2">
        <w:rPr>
          <w:rFonts w:ascii="Arial" w:hAnsi="Arial" w:cs="Arial"/>
        </w:rPr>
        <w:t xml:space="preserve"> av projektet</w:t>
      </w:r>
      <w:r>
        <w:rPr>
          <w:rFonts w:ascii="Arial" w:hAnsi="Arial" w:cs="Arial"/>
        </w:rPr>
        <w:t xml:space="preserve">. </w:t>
      </w:r>
    </w:p>
    <w:p w14:paraId="7BFAF4A7" w14:textId="77777777" w:rsidR="009D602A" w:rsidRDefault="009D602A" w:rsidP="009D602A">
      <w:pPr>
        <w:rPr>
          <w:rFonts w:ascii="Arial" w:hAnsi="Arial" w:cs="Arial"/>
        </w:rPr>
      </w:pPr>
    </w:p>
    <w:p w14:paraId="6588A15A" w14:textId="4C1D074D" w:rsidR="009D602A" w:rsidRPr="009E13E0" w:rsidRDefault="009D602A" w:rsidP="009D602A">
      <w:pPr>
        <w:rPr>
          <w:rFonts w:ascii="Arial" w:hAnsi="Arial" w:cs="Arial"/>
        </w:rPr>
      </w:pPr>
      <w:r w:rsidRPr="00406CD6">
        <w:rPr>
          <w:rFonts w:ascii="Arial" w:hAnsi="Arial" w:cs="Arial"/>
        </w:rPr>
        <w:t xml:space="preserve">Punkterna nedan innehåller </w:t>
      </w:r>
      <w:r w:rsidRPr="009E13E0">
        <w:rPr>
          <w:rFonts w:ascii="Arial" w:hAnsi="Arial" w:cs="Arial"/>
          <w:i/>
        </w:rPr>
        <w:t>samtliga</w:t>
      </w:r>
      <w:r w:rsidRPr="00406CD6">
        <w:rPr>
          <w:rFonts w:ascii="Arial" w:hAnsi="Arial" w:cs="Arial"/>
        </w:rPr>
        <w:t xml:space="preserve"> Leader Linné</w:t>
      </w:r>
      <w:r>
        <w:rPr>
          <w:rFonts w:ascii="Arial" w:hAnsi="Arial" w:cs="Arial"/>
        </w:rPr>
        <w:t xml:space="preserve"> Smålands</w:t>
      </w:r>
      <w:r w:rsidR="009E13E0">
        <w:rPr>
          <w:rFonts w:ascii="Arial" w:hAnsi="Arial" w:cs="Arial"/>
        </w:rPr>
        <w:t xml:space="preserve"> kvantitativa</w:t>
      </w:r>
      <w:r w:rsidRPr="00406CD6">
        <w:rPr>
          <w:rFonts w:ascii="Arial" w:hAnsi="Arial" w:cs="Arial"/>
        </w:rPr>
        <w:t xml:space="preserve"> mål vilka sträcker sig över flera olika områden.</w:t>
      </w:r>
      <w:r w:rsidR="009E13E0">
        <w:rPr>
          <w:rFonts w:ascii="Arial" w:hAnsi="Arial" w:cs="Arial"/>
          <w:b/>
        </w:rPr>
        <w:t xml:space="preserve"> </w:t>
      </w:r>
      <w:r w:rsidR="009E13E0">
        <w:rPr>
          <w:rFonts w:ascii="Arial" w:hAnsi="Arial" w:cs="Arial"/>
        </w:rPr>
        <w:t xml:space="preserve">Det är därför naturligt om du inte kan fylla i mer än några </w:t>
      </w:r>
      <w:r w:rsidR="00D140C8">
        <w:rPr>
          <w:rFonts w:ascii="Arial" w:hAnsi="Arial" w:cs="Arial"/>
        </w:rPr>
        <w:t>av målen.</w:t>
      </w:r>
    </w:p>
    <w:p w14:paraId="45A2EF1C" w14:textId="77777777" w:rsidR="009D602A" w:rsidRPr="00406CD6" w:rsidRDefault="009D602A" w:rsidP="009D602A">
      <w:pPr>
        <w:rPr>
          <w:rFonts w:ascii="Arial" w:hAnsi="Arial" w:cs="Arial"/>
        </w:rPr>
      </w:pPr>
    </w:p>
    <w:p w14:paraId="6B3CAFE4" w14:textId="0CF2187A" w:rsidR="009D602A" w:rsidRDefault="009D602A" w:rsidP="009D602A">
      <w:pPr>
        <w:rPr>
          <w:rFonts w:ascii="Arial" w:hAnsi="Arial" w:cs="Arial"/>
        </w:rPr>
      </w:pPr>
      <w:r w:rsidRPr="00406CD6">
        <w:rPr>
          <w:rFonts w:ascii="Arial" w:hAnsi="Arial" w:cs="Arial"/>
        </w:rPr>
        <w:t xml:space="preserve">Att fylla i tabellen nedan är </w:t>
      </w:r>
      <w:r w:rsidRPr="00D140C8">
        <w:rPr>
          <w:rFonts w:ascii="Arial" w:hAnsi="Arial" w:cs="Arial"/>
          <w:b/>
        </w:rPr>
        <w:t>obligatoriskt.</w:t>
      </w:r>
      <w:r w:rsidRPr="00406CD6">
        <w:rPr>
          <w:rFonts w:ascii="Arial" w:hAnsi="Arial" w:cs="Arial"/>
        </w:rPr>
        <w:t xml:space="preserve"> Informationen du anger används i första hand för uppföljning av vårt eget arbete på Leader Linné</w:t>
      </w:r>
      <w:r>
        <w:rPr>
          <w:rFonts w:ascii="Arial" w:hAnsi="Arial" w:cs="Arial"/>
        </w:rPr>
        <w:t xml:space="preserve"> Småland</w:t>
      </w:r>
      <w:r w:rsidRPr="00406CD6">
        <w:rPr>
          <w:rFonts w:ascii="Arial" w:hAnsi="Arial" w:cs="Arial"/>
        </w:rPr>
        <w:t xml:space="preserve"> och våra uppsatta mål, </w:t>
      </w:r>
      <w:r w:rsidR="00D140C8">
        <w:rPr>
          <w:rFonts w:ascii="Arial" w:hAnsi="Arial" w:cs="Arial"/>
        </w:rPr>
        <w:t xml:space="preserve">vi lägger alltså inga </w:t>
      </w:r>
      <w:r w:rsidRPr="00406CD6">
        <w:rPr>
          <w:rFonts w:ascii="Arial" w:hAnsi="Arial" w:cs="Arial"/>
        </w:rPr>
        <w:t xml:space="preserve">värderingar i vad du anger. </w:t>
      </w:r>
    </w:p>
    <w:p w14:paraId="1234B857" w14:textId="77777777" w:rsidR="009D602A" w:rsidRPr="00406CD6" w:rsidRDefault="009D602A" w:rsidP="009D602A">
      <w:pPr>
        <w:rPr>
          <w:rFonts w:ascii="Arial" w:hAnsi="Arial" w:cs="Arial"/>
        </w:rPr>
      </w:pPr>
    </w:p>
    <w:p w14:paraId="0B90947C" w14:textId="77777777" w:rsidR="009D602A" w:rsidRDefault="009D602A" w:rsidP="009D602A">
      <w:pPr>
        <w:rPr>
          <w:rFonts w:ascii="Arial" w:hAnsi="Arial" w:cs="Arial"/>
          <w:sz w:val="22"/>
          <w:szCs w:val="22"/>
        </w:rPr>
      </w:pPr>
    </w:p>
    <w:p w14:paraId="449D1956" w14:textId="77777777" w:rsidR="009D602A" w:rsidRDefault="009D602A" w:rsidP="009D602A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5"/>
        <w:gridCol w:w="1411"/>
      </w:tblGrid>
      <w:tr w:rsidR="009D602A" w14:paraId="2D72BCE4" w14:textId="77777777" w:rsidTr="00976A5B">
        <w:trPr>
          <w:trHeight w:val="315"/>
        </w:trPr>
        <w:tc>
          <w:tcPr>
            <w:tcW w:w="4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14:paraId="59E1CC3C" w14:textId="77777777" w:rsidR="009D602A" w:rsidRDefault="009D602A" w:rsidP="00976A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Mål: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bottom"/>
          </w:tcPr>
          <w:p w14:paraId="46650B63" w14:textId="77777777" w:rsidR="009D602A" w:rsidRDefault="009D602A" w:rsidP="00976A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Antal:</w:t>
            </w:r>
          </w:p>
        </w:tc>
      </w:tr>
      <w:tr w:rsidR="009D602A" w14:paraId="79D07BBE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5C54E32" w14:textId="77777777" w:rsidR="009D602A" w:rsidRPr="00DC6345" w:rsidRDefault="009D602A" w:rsidP="00976A5B">
            <w:pPr>
              <w:spacing w:before="60"/>
              <w:rPr>
                <w:i/>
                <w:iCs/>
              </w:rPr>
            </w:pPr>
            <w:r w:rsidRPr="00DC6345">
              <w:rPr>
                <w:i/>
                <w:iCs/>
              </w:rPr>
              <w:t>Antal möten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1D55A610" w14:textId="77777777" w:rsidR="009D602A" w:rsidRDefault="009D602A" w:rsidP="00976A5B"/>
        </w:tc>
      </w:tr>
      <w:tr w:rsidR="009D602A" w14:paraId="26537746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281040" w14:textId="77777777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deltagare totalt i projektet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72043433" w14:textId="77777777" w:rsidR="009D602A" w:rsidRDefault="009D602A" w:rsidP="00976A5B"/>
        </w:tc>
      </w:tr>
      <w:tr w:rsidR="009D602A" w14:paraId="2AD9D3F1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137DE3" w14:textId="77777777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inspirationsträffar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65D155EA" w14:textId="77777777" w:rsidR="009D602A" w:rsidRDefault="009D602A" w:rsidP="00976A5B"/>
        </w:tc>
      </w:tr>
      <w:tr w:rsidR="009D602A" w14:paraId="67BC94BC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A4878A" w14:textId="6C18B5D0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nya</w:t>
            </w:r>
            <w:r w:rsidR="007173A5">
              <w:rPr>
                <w:i/>
                <w:iCs/>
              </w:rPr>
              <w:t xml:space="preserve"> aktiviteter i nya verksamhets</w:t>
            </w:r>
            <w:r w:rsidRPr="003D0B2D">
              <w:rPr>
                <w:i/>
                <w:iCs/>
              </w:rPr>
              <w:t>konstellationer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1FF07B72" w14:textId="77777777" w:rsidR="009D602A" w:rsidRDefault="009D602A" w:rsidP="00976A5B"/>
        </w:tc>
      </w:tr>
      <w:tr w:rsidR="009D602A" w14:paraId="30703F46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8A2F136" w14:textId="77777777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nya mötes- och arbetsplatser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2E0C7EFB" w14:textId="77777777" w:rsidR="009D602A" w:rsidRDefault="009D602A" w:rsidP="00976A5B"/>
        </w:tc>
      </w:tr>
      <w:tr w:rsidR="009D602A" w14:paraId="6EEE82CC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381CF8" w14:textId="77777777" w:rsidR="009D602A" w:rsidRPr="003D0B2D" w:rsidRDefault="009D602A" w:rsidP="00976A5B">
            <w:pPr>
              <w:spacing w:before="60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3D0B2D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Antal förstudier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4CBC4D4E" w14:textId="77777777" w:rsidR="009D602A" w:rsidRDefault="009D602A" w:rsidP="00976A5B"/>
        </w:tc>
      </w:tr>
      <w:tr w:rsidR="009D602A" w14:paraId="00ED4257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1CC7AA" w14:textId="77777777" w:rsidR="009D602A" w:rsidRPr="003D0B2D" w:rsidRDefault="009D602A" w:rsidP="00976A5B">
            <w:pPr>
              <w:spacing w:before="60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3D0B2D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Antal testade nya idéer; energi, miljö, skog, trä, och ännu ej kända lösningar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1E24B2D4" w14:textId="77777777" w:rsidR="009D602A" w:rsidRDefault="009D602A" w:rsidP="00976A5B"/>
        </w:tc>
      </w:tr>
      <w:tr w:rsidR="009D602A" w14:paraId="6D4C89BC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916B67C" w14:textId="77777777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testade nya processer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67637356" w14:textId="77777777" w:rsidR="009D602A" w:rsidRDefault="009D602A" w:rsidP="00976A5B"/>
        </w:tc>
      </w:tr>
      <w:tr w:rsidR="009D602A" w14:paraId="09501445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4CF193" w14:textId="77777777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företag och organisationer som får stöd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1EDC6D0B" w14:textId="77777777" w:rsidR="009D602A" w:rsidRDefault="009D602A" w:rsidP="00976A5B"/>
        </w:tc>
      </w:tr>
      <w:tr w:rsidR="009D602A" w14:paraId="4F57CB69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26434D" w14:textId="77777777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nya företag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36F0CF91" w14:textId="77777777" w:rsidR="009D602A" w:rsidRDefault="009D602A" w:rsidP="00976A5B"/>
        </w:tc>
      </w:tr>
      <w:tr w:rsidR="009D602A" w14:paraId="440F8BCC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235DE6" w14:textId="77777777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nya anställda (helår)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45D629D4" w14:textId="77777777" w:rsidR="009D602A" w:rsidRDefault="009D602A" w:rsidP="00976A5B"/>
        </w:tc>
      </w:tr>
      <w:tr w:rsidR="009D602A" w14:paraId="18981C60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72EC86" w14:textId="77777777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nya säsongsanställda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0AE89B3D" w14:textId="77777777" w:rsidR="009D602A" w:rsidRDefault="009D602A" w:rsidP="00976A5B"/>
        </w:tc>
      </w:tr>
      <w:tr w:rsidR="009D602A" w14:paraId="67D76901" w14:textId="77777777" w:rsidTr="00976A5B">
        <w:trPr>
          <w:trHeight w:val="315"/>
        </w:trPr>
        <w:tc>
          <w:tcPr>
            <w:tcW w:w="4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E853E9B" w14:textId="77777777" w:rsidR="009D602A" w:rsidRPr="003D0B2D" w:rsidRDefault="009D602A" w:rsidP="00976A5B">
            <w:pPr>
              <w:rPr>
                <w:i/>
                <w:iCs/>
              </w:rPr>
            </w:pPr>
            <w:r w:rsidRPr="003D0B2D">
              <w:rPr>
                <w:i/>
                <w:iCs/>
              </w:rPr>
              <w:t>Antal utbildningstillfällen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78BF8ED5" w14:textId="77777777" w:rsidR="009D602A" w:rsidRDefault="009D602A" w:rsidP="00976A5B"/>
        </w:tc>
      </w:tr>
      <w:tr w:rsidR="009D602A" w14:paraId="38EDD2E5" w14:textId="77777777" w:rsidTr="00976A5B">
        <w:trPr>
          <w:trHeight w:val="315"/>
        </w:trPr>
        <w:tc>
          <w:tcPr>
            <w:tcW w:w="4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DE42D4B" w14:textId="77777777" w:rsidR="009D602A" w:rsidRPr="003D0B2D" w:rsidRDefault="009D602A" w:rsidP="00976A5B">
            <w:pPr>
              <w:spacing w:before="60"/>
              <w:rPr>
                <w:i/>
                <w:iCs/>
              </w:rPr>
            </w:pPr>
            <w:r w:rsidRPr="003D0B2D">
              <w:rPr>
                <w:i/>
                <w:iCs/>
              </w:rPr>
              <w:t>Antal personer som går från bidrag till anställning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45AA7F98" w14:textId="77777777" w:rsidR="009D602A" w:rsidRDefault="009D602A" w:rsidP="00976A5B"/>
        </w:tc>
      </w:tr>
      <w:tr w:rsidR="009D602A" w14:paraId="0D60D00B" w14:textId="77777777" w:rsidTr="00976A5B">
        <w:trPr>
          <w:trHeight w:val="315"/>
        </w:trPr>
        <w:tc>
          <w:tcPr>
            <w:tcW w:w="4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6C06B84" w14:textId="77777777" w:rsidR="009D602A" w:rsidRPr="003D0B2D" w:rsidRDefault="009D602A" w:rsidP="00976A5B">
            <w:pPr>
              <w:spacing w:before="60"/>
              <w:rPr>
                <w:i/>
                <w:iCs/>
              </w:rPr>
            </w:pPr>
            <w:r w:rsidRPr="003D0B2D">
              <w:rPr>
                <w:i/>
                <w:iCs/>
              </w:rPr>
              <w:t>Antal utbildningstimmar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6EE97600" w14:textId="77777777" w:rsidR="009D602A" w:rsidRDefault="009D602A" w:rsidP="00976A5B"/>
        </w:tc>
      </w:tr>
      <w:tr w:rsidR="009D602A" w14:paraId="48BBD013" w14:textId="77777777" w:rsidTr="00976A5B">
        <w:trPr>
          <w:trHeight w:val="315"/>
        </w:trPr>
        <w:tc>
          <w:tcPr>
            <w:tcW w:w="4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19FB27" w14:textId="77777777" w:rsidR="009D602A" w:rsidRPr="003D0B2D" w:rsidRDefault="009D602A" w:rsidP="00976A5B">
            <w:pPr>
              <w:spacing w:before="60"/>
              <w:rPr>
                <w:i/>
                <w:iCs/>
              </w:rPr>
            </w:pPr>
            <w:r w:rsidRPr="003D0B2D">
              <w:rPr>
                <w:i/>
                <w:iCs/>
              </w:rPr>
              <w:t>Antal coachade personer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3DC4FA1C" w14:textId="77777777" w:rsidR="009D602A" w:rsidRDefault="009D602A" w:rsidP="00976A5B"/>
        </w:tc>
      </w:tr>
      <w:tr w:rsidR="009D602A" w14:paraId="4251A3F2" w14:textId="77777777" w:rsidTr="00976A5B">
        <w:trPr>
          <w:trHeight w:val="80"/>
        </w:trPr>
        <w:tc>
          <w:tcPr>
            <w:tcW w:w="4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2A42D0" w14:textId="77777777" w:rsidR="009D602A" w:rsidRPr="003D0B2D" w:rsidRDefault="009D602A" w:rsidP="00976A5B">
            <w:pPr>
              <w:spacing w:before="60"/>
              <w:rPr>
                <w:i/>
                <w:iCs/>
              </w:rPr>
            </w:pPr>
            <w:r w:rsidRPr="003D0B2D">
              <w:rPr>
                <w:i/>
                <w:iCs/>
              </w:rPr>
              <w:t>Antal deltagare som står utanför arbetsmarknaden</w:t>
            </w:r>
            <w:r w:rsidRPr="003D0B2D">
              <w:rPr>
                <w:i/>
                <w:iCs/>
              </w:rPr>
              <w:tab/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38522491" w14:textId="77777777" w:rsidR="009D602A" w:rsidRDefault="009D602A" w:rsidP="00976A5B"/>
        </w:tc>
      </w:tr>
      <w:tr w:rsidR="009D602A" w14:paraId="390989CF" w14:textId="77777777" w:rsidTr="00976A5B">
        <w:trPr>
          <w:trHeight w:val="80"/>
        </w:trPr>
        <w:tc>
          <w:tcPr>
            <w:tcW w:w="4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0B4983" w14:textId="77777777" w:rsidR="009D602A" w:rsidRPr="007D0CAD" w:rsidRDefault="009D602A" w:rsidP="00976A5B">
            <w:pPr>
              <w:spacing w:before="60"/>
              <w:rPr>
                <w:i/>
                <w:iCs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14:paraId="3910152F" w14:textId="77777777" w:rsidR="009D602A" w:rsidRDefault="009D602A" w:rsidP="00976A5B"/>
        </w:tc>
      </w:tr>
    </w:tbl>
    <w:p w14:paraId="3DF8ACF5" w14:textId="77777777" w:rsidR="009D602A" w:rsidRPr="001D28C6" w:rsidRDefault="009D602A" w:rsidP="009D602A">
      <w:pPr>
        <w:rPr>
          <w:rFonts w:ascii="Arial" w:hAnsi="Arial" w:cs="Arial"/>
          <w:sz w:val="22"/>
          <w:szCs w:val="22"/>
        </w:rPr>
      </w:pPr>
    </w:p>
    <w:p w14:paraId="252855B0" w14:textId="5D4AD29E" w:rsidR="005D5D7E" w:rsidRDefault="005D5D7E" w:rsidP="009D602A">
      <w:pPr>
        <w:pStyle w:val="Rubrik3"/>
      </w:pPr>
    </w:p>
    <w:p w14:paraId="537C4C37" w14:textId="3E1EE1AF" w:rsidR="00A907FA" w:rsidRPr="006B66BB" w:rsidRDefault="00A907FA" w:rsidP="00A907FA">
      <w:pPr>
        <w:rPr>
          <w:rFonts w:ascii="Arial" w:hAnsi="Arial" w:cs="Arial"/>
        </w:rPr>
      </w:pPr>
      <w:r w:rsidRPr="006B66BB">
        <w:rPr>
          <w:rFonts w:ascii="Arial" w:hAnsi="Arial" w:cs="Arial"/>
          <w:b/>
          <w:sz w:val="26"/>
          <w:szCs w:val="26"/>
        </w:rPr>
        <w:t>Kontaktuppgifter Leader Linné Småland</w:t>
      </w:r>
    </w:p>
    <w:p w14:paraId="1A9112D5" w14:textId="77777777" w:rsidR="00A907FA" w:rsidRPr="006B66BB" w:rsidRDefault="00A907FA" w:rsidP="00A907FA">
      <w:pPr>
        <w:rPr>
          <w:rFonts w:ascii="Arial" w:hAnsi="Arial" w:cs="Arial"/>
        </w:rPr>
      </w:pPr>
      <w:r w:rsidRPr="006B66BB">
        <w:rPr>
          <w:rFonts w:ascii="Arial" w:hAnsi="Arial" w:cs="Arial"/>
        </w:rPr>
        <w:t xml:space="preserve">Postadress: Leader Linné Småland, Box 5, 342 21 Alvesta. </w:t>
      </w:r>
    </w:p>
    <w:p w14:paraId="4A8C2748" w14:textId="77777777" w:rsidR="00A907FA" w:rsidRPr="006B66BB" w:rsidRDefault="00A907FA" w:rsidP="00A907FA">
      <w:pPr>
        <w:rPr>
          <w:rFonts w:ascii="Arial" w:hAnsi="Arial" w:cs="Arial"/>
        </w:rPr>
      </w:pPr>
    </w:p>
    <w:p w14:paraId="2140F8C9" w14:textId="77777777" w:rsidR="006C4C2A" w:rsidRDefault="00A907FA" w:rsidP="00A907FA">
      <w:pPr>
        <w:rPr>
          <w:rFonts w:ascii="Arial" w:hAnsi="Arial" w:cs="Arial"/>
        </w:rPr>
      </w:pPr>
      <w:r w:rsidRPr="006B66BB">
        <w:rPr>
          <w:rFonts w:ascii="Arial" w:hAnsi="Arial" w:cs="Arial"/>
        </w:rPr>
        <w:t xml:space="preserve">Verksamhetsledare </w:t>
      </w:r>
      <w:r w:rsidRPr="006B66BB">
        <w:rPr>
          <w:rFonts w:ascii="Arial" w:hAnsi="Arial" w:cs="Arial"/>
          <w:b/>
        </w:rPr>
        <w:t>Annika Nilsson</w:t>
      </w:r>
      <w:r w:rsidRPr="006B66BB">
        <w:rPr>
          <w:rFonts w:ascii="Arial" w:hAnsi="Arial" w:cs="Arial"/>
        </w:rPr>
        <w:t xml:space="preserve">, tfn 070-56 00 206, e-post annika@leaderlinne.se eller projektutvecklare </w:t>
      </w:r>
      <w:r w:rsidRPr="006B66BB">
        <w:rPr>
          <w:rFonts w:ascii="Arial" w:hAnsi="Arial" w:cs="Arial"/>
          <w:b/>
        </w:rPr>
        <w:t>Eva Jacobsson Börjesson</w:t>
      </w:r>
      <w:r w:rsidRPr="006B66BB">
        <w:rPr>
          <w:rFonts w:ascii="Arial" w:hAnsi="Arial" w:cs="Arial"/>
        </w:rPr>
        <w:t xml:space="preserve">, </w:t>
      </w:r>
    </w:p>
    <w:p w14:paraId="56CD78FA" w14:textId="0F9B28C0" w:rsidR="009D602A" w:rsidRPr="00AA3212" w:rsidRDefault="00A907FA">
      <w:pPr>
        <w:rPr>
          <w:rFonts w:ascii="Arial" w:hAnsi="Arial" w:cs="Arial"/>
        </w:rPr>
      </w:pPr>
      <w:r w:rsidRPr="006B66BB">
        <w:rPr>
          <w:rFonts w:ascii="Arial" w:hAnsi="Arial" w:cs="Arial"/>
        </w:rPr>
        <w:t>tfn 070-56 00 691, e-post eva@leaderlinne.se</w:t>
      </w:r>
      <w:bookmarkStart w:id="0" w:name="_GoBack"/>
      <w:bookmarkEnd w:id="0"/>
    </w:p>
    <w:sectPr w:rsidR="009D602A" w:rsidRPr="00AA3212" w:rsidSect="00627FBF">
      <w:headerReference w:type="default" r:id="rId7"/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CC5E3" w14:textId="77777777" w:rsidR="004E69A6" w:rsidRDefault="004E69A6" w:rsidP="003B51BF">
      <w:r>
        <w:separator/>
      </w:r>
    </w:p>
  </w:endnote>
  <w:endnote w:type="continuationSeparator" w:id="0">
    <w:p w14:paraId="73C88651" w14:textId="77777777" w:rsidR="004E69A6" w:rsidRDefault="004E69A6" w:rsidP="003B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989C6" w14:textId="77777777" w:rsidR="004E69A6" w:rsidRDefault="004E69A6" w:rsidP="003B51BF">
      <w:r>
        <w:separator/>
      </w:r>
    </w:p>
  </w:footnote>
  <w:footnote w:type="continuationSeparator" w:id="0">
    <w:p w14:paraId="4748D8BD" w14:textId="77777777" w:rsidR="004E69A6" w:rsidRDefault="004E69A6" w:rsidP="003B5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85518" w14:textId="77777777" w:rsidR="00381517" w:rsidRPr="00381517" w:rsidRDefault="00177145" w:rsidP="00381517">
    <w:pPr>
      <w:pStyle w:val="Sidfot"/>
    </w:pPr>
    <w:r w:rsidRPr="00177145">
      <w:rPr>
        <w:noProof/>
        <w:lang w:eastAsia="sv-SE"/>
      </w:rPr>
      <w:drawing>
        <wp:anchor distT="0" distB="0" distL="114300" distR="114300" simplePos="0" relativeHeight="251661312" behindDoc="0" locked="0" layoutInCell="1" allowOverlap="1" wp14:anchorId="2122D1CD" wp14:editId="4FD76FF3">
          <wp:simplePos x="0" y="0"/>
          <wp:positionH relativeFrom="column">
            <wp:posOffset>6009848</wp:posOffset>
          </wp:positionH>
          <wp:positionV relativeFrom="paragraph">
            <wp:posOffset>-218378</wp:posOffset>
          </wp:positionV>
          <wp:extent cx="342661" cy="342661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661" cy="342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7145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16EEAC40" wp14:editId="5D52C719">
          <wp:simplePos x="0" y="0"/>
          <wp:positionH relativeFrom="column">
            <wp:posOffset>5441043</wp:posOffset>
          </wp:positionH>
          <wp:positionV relativeFrom="paragraph">
            <wp:posOffset>-217232</wp:posOffset>
          </wp:positionV>
          <wp:extent cx="467321" cy="455992"/>
          <wp:effectExtent l="0" t="0" r="0" b="127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548" cy="474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DBD" w:rsidRPr="003B51BF">
      <w:rPr>
        <w:noProof/>
        <w:lang w:eastAsia="sv-SE"/>
      </w:rPr>
      <w:drawing>
        <wp:anchor distT="0" distB="0" distL="114300" distR="114300" simplePos="0" relativeHeight="251660288" behindDoc="1" locked="0" layoutInCell="1" allowOverlap="1" wp14:anchorId="4BACFE98" wp14:editId="46AFF85E">
          <wp:simplePos x="0" y="0"/>
          <wp:positionH relativeFrom="column">
            <wp:posOffset>-506210</wp:posOffset>
          </wp:positionH>
          <wp:positionV relativeFrom="paragraph">
            <wp:posOffset>-448185</wp:posOffset>
          </wp:positionV>
          <wp:extent cx="1244600" cy="875665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87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DBD" w:rsidRPr="003B51BF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67D7FE3F" wp14:editId="64419764">
          <wp:simplePos x="0" y="0"/>
          <wp:positionH relativeFrom="column">
            <wp:posOffset>-391160</wp:posOffset>
          </wp:positionH>
          <wp:positionV relativeFrom="paragraph">
            <wp:posOffset>-561340</wp:posOffset>
          </wp:positionV>
          <wp:extent cx="915035" cy="915035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035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548EA" w14:textId="77777777" w:rsidR="00381517" w:rsidRDefault="00177145" w:rsidP="00177145">
    <w:pPr>
      <w:pStyle w:val="Sidhuvud"/>
      <w:tabs>
        <w:tab w:val="clear" w:pos="4536"/>
        <w:tab w:val="clear" w:pos="9072"/>
        <w:tab w:val="left" w:pos="6008"/>
      </w:tabs>
    </w:pPr>
    <w:r>
      <w:tab/>
    </w:r>
  </w:p>
  <w:p w14:paraId="2EFB38FD" w14:textId="77777777" w:rsidR="00381517" w:rsidRDefault="0038151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A6"/>
    <w:rsid w:val="00085A08"/>
    <w:rsid w:val="00100FBB"/>
    <w:rsid w:val="00166E4F"/>
    <w:rsid w:val="00177145"/>
    <w:rsid w:val="00381517"/>
    <w:rsid w:val="003A43A8"/>
    <w:rsid w:val="003B51BF"/>
    <w:rsid w:val="004E69A6"/>
    <w:rsid w:val="00506EA9"/>
    <w:rsid w:val="005118C9"/>
    <w:rsid w:val="005D5D7E"/>
    <w:rsid w:val="00627FBF"/>
    <w:rsid w:val="006B66BB"/>
    <w:rsid w:val="006C4C2A"/>
    <w:rsid w:val="007173A5"/>
    <w:rsid w:val="00821546"/>
    <w:rsid w:val="008A2287"/>
    <w:rsid w:val="008F7914"/>
    <w:rsid w:val="00937DC8"/>
    <w:rsid w:val="00965A12"/>
    <w:rsid w:val="00971760"/>
    <w:rsid w:val="009B0DBD"/>
    <w:rsid w:val="009D602A"/>
    <w:rsid w:val="009E13E0"/>
    <w:rsid w:val="00A72050"/>
    <w:rsid w:val="00A907FA"/>
    <w:rsid w:val="00AA3212"/>
    <w:rsid w:val="00AE23B2"/>
    <w:rsid w:val="00BE548A"/>
    <w:rsid w:val="00C65A1D"/>
    <w:rsid w:val="00CA6DD8"/>
    <w:rsid w:val="00D10352"/>
    <w:rsid w:val="00D140C8"/>
    <w:rsid w:val="00D53825"/>
    <w:rsid w:val="00F568D9"/>
    <w:rsid w:val="00FB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69512E"/>
  <w15:chartTrackingRefBased/>
  <w15:docId w15:val="{204CC6B7-A7AD-4FB4-BF02-069BBB28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D602A"/>
    <w:rPr>
      <w:rFonts w:ascii="Times New Roman" w:eastAsia="Times New Roman" w:hAnsi="Times New Roman" w:cs="Times New Roman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9D60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qFormat/>
    <w:rsid w:val="009D6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B51BF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zh-CN"/>
    </w:rPr>
  </w:style>
  <w:style w:type="character" w:customStyle="1" w:styleId="SidhuvudChar">
    <w:name w:val="Sidhuvud Char"/>
    <w:basedOn w:val="Standardstycketeckensnitt"/>
    <w:link w:val="Sidhuvud"/>
    <w:uiPriority w:val="99"/>
    <w:rsid w:val="003B51BF"/>
  </w:style>
  <w:style w:type="paragraph" w:styleId="Sidfot">
    <w:name w:val="footer"/>
    <w:basedOn w:val="Normal"/>
    <w:link w:val="SidfotChar"/>
    <w:uiPriority w:val="99"/>
    <w:unhideWhenUsed/>
    <w:rsid w:val="003B51BF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zh-CN"/>
    </w:rPr>
  </w:style>
  <w:style w:type="character" w:customStyle="1" w:styleId="SidfotChar">
    <w:name w:val="Sidfot Char"/>
    <w:basedOn w:val="Standardstycketeckensnitt"/>
    <w:link w:val="Sidfot"/>
    <w:uiPriority w:val="99"/>
    <w:rsid w:val="003B51BF"/>
  </w:style>
  <w:style w:type="character" w:customStyle="1" w:styleId="Rubrik1Char">
    <w:name w:val="Rubrik 1 Char"/>
    <w:basedOn w:val="Standardstycketeckensnitt"/>
    <w:link w:val="Rubrik1"/>
    <w:rsid w:val="009D602A"/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character" w:customStyle="1" w:styleId="Rubrik3Char">
    <w:name w:val="Rubrik 3 Char"/>
    <w:basedOn w:val="Standardstycketeckensnitt"/>
    <w:link w:val="Rubrik3"/>
    <w:rsid w:val="009D602A"/>
    <w:rPr>
      <w:rFonts w:ascii="Arial" w:eastAsia="Times New Roman" w:hAnsi="Arial" w:cs="Arial"/>
      <w:b/>
      <w:bCs/>
      <w:sz w:val="26"/>
      <w:szCs w:val="26"/>
      <w:lang w:eastAsia="sv-SE"/>
    </w:rPr>
  </w:style>
  <w:style w:type="character" w:styleId="Hyperlnk">
    <w:name w:val="Hyperlink"/>
    <w:rsid w:val="009D6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9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emf"/><Relationship Id="rId1" Type="http://schemas.openxmlformats.org/officeDocument/2006/relationships/image" Target="media/image1.tif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8bd444f8f8debb63/Dokument/Brevmall/Brevmall%5eJ%20LLS%5eJ%20ink%20flaggo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F26DB3F-9C0D-4DD7-8C84-B2125B4E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Brevmall%5eJ%20LLS%5eJ%20ink%20flaggor</Template>
  <TotalTime>16</TotalTime>
  <Pages>3</Pages>
  <Words>454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Jacobsson Börjesson</dc:creator>
  <cp:keywords/>
  <dc:description/>
  <cp:lastModifiedBy>Eva Jacobsson Börjesson</cp:lastModifiedBy>
  <cp:revision>4</cp:revision>
  <dcterms:created xsi:type="dcterms:W3CDTF">2016-03-08T13:24:00Z</dcterms:created>
  <dcterms:modified xsi:type="dcterms:W3CDTF">2016-03-18T10:59:00Z</dcterms:modified>
</cp:coreProperties>
</file>