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8C" w:rsidRDefault="005B448C" w:rsidP="005B448C">
      <w:pPr>
        <w:rPr>
          <w:rFonts w:cs="Times New Roman"/>
          <w:sz w:val="20"/>
          <w:szCs w:val="20"/>
          <w:lang w:val="en-GB"/>
        </w:rPr>
      </w:pPr>
      <w:bookmarkStart w:id="0" w:name="_GoBack"/>
      <w:bookmarkEnd w:id="0"/>
    </w:p>
    <w:p w:rsidR="005B448C" w:rsidRPr="005B448C" w:rsidRDefault="005B448C" w:rsidP="005B448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Hur får jag min vardag att fungera bättre?</w:t>
      </w:r>
      <w:r w:rsidR="001B2797" w:rsidRPr="005B448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5B448C" w:rsidRPr="005B448C" w:rsidRDefault="005B448C" w:rsidP="005B448C">
      <w:pPr>
        <w:rPr>
          <w:rFonts w:ascii="Times New Roman" w:hAnsi="Times New Roman" w:cs="Times New Roman"/>
          <w:sz w:val="28"/>
          <w:szCs w:val="28"/>
        </w:rPr>
      </w:pPr>
      <w:r w:rsidRPr="005B448C">
        <w:rPr>
          <w:rFonts w:ascii="Times New Roman" w:hAnsi="Times New Roman" w:cs="Times New Roman"/>
          <w:sz w:val="28"/>
          <w:szCs w:val="28"/>
        </w:rPr>
        <w:t xml:space="preserve">Hej! </w:t>
      </w:r>
    </w:p>
    <w:p w:rsidR="005B448C" w:rsidRPr="005B448C" w:rsidRDefault="005B448C" w:rsidP="005B448C">
      <w:pPr>
        <w:rPr>
          <w:rFonts w:ascii="Times New Roman" w:hAnsi="Times New Roman" w:cs="Times New Roman"/>
          <w:sz w:val="28"/>
          <w:szCs w:val="28"/>
        </w:rPr>
      </w:pPr>
      <w:r w:rsidRPr="005B448C">
        <w:rPr>
          <w:rFonts w:ascii="Times New Roman" w:hAnsi="Times New Roman" w:cs="Times New Roman"/>
          <w:sz w:val="28"/>
          <w:szCs w:val="28"/>
        </w:rPr>
        <w:t xml:space="preserve">Välkomna till oss på en kurs kring hur Du får Din vardag att fungera på ett bra sätt. Vi kommer att ses vid totalt 4 tillfällen. Vid 3 tillfällen kommer vi att ha olika teman med både information och </w:t>
      </w:r>
      <w:r w:rsidR="001B2797">
        <w:rPr>
          <w:rFonts w:ascii="Times New Roman" w:hAnsi="Times New Roman" w:cs="Times New Roman"/>
          <w:sz w:val="28"/>
          <w:szCs w:val="28"/>
        </w:rPr>
        <w:t>diskussioner som sker i grupp. På det 4:</w:t>
      </w:r>
      <w:r w:rsidRPr="005B448C">
        <w:rPr>
          <w:rFonts w:ascii="Times New Roman" w:hAnsi="Times New Roman" w:cs="Times New Roman"/>
          <w:sz w:val="28"/>
          <w:szCs w:val="28"/>
        </w:rPr>
        <w:t xml:space="preserve">e och sista tillfället kommer vi att gå igenom vilka strategier som fungerar bäst för just Dig vid ett enskilt samtal tillsammans med dig och anhörig/kontaktperson. Under kursen ser vi gärna att du har med dig en anhörig eller kontakt/stödperson. </w:t>
      </w:r>
    </w:p>
    <w:p w:rsidR="005B448C" w:rsidRPr="005B448C" w:rsidRDefault="005B448C" w:rsidP="005B448C">
      <w:pPr>
        <w:rPr>
          <w:rFonts w:ascii="Times New Roman" w:hAnsi="Times New Roman" w:cs="Times New Roman"/>
          <w:sz w:val="28"/>
          <w:szCs w:val="28"/>
        </w:rPr>
      </w:pPr>
      <w:r w:rsidRPr="005B448C">
        <w:rPr>
          <w:rFonts w:ascii="Times New Roman" w:hAnsi="Times New Roman" w:cs="Times New Roman"/>
          <w:sz w:val="28"/>
          <w:szCs w:val="28"/>
        </w:rPr>
        <w:t>Tema:</w:t>
      </w:r>
    </w:p>
    <w:p w:rsidR="005B448C" w:rsidRPr="005B448C" w:rsidRDefault="005B448C" w:rsidP="005B448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448C">
        <w:rPr>
          <w:rFonts w:ascii="Times New Roman" w:hAnsi="Times New Roman" w:cs="Times New Roman"/>
          <w:sz w:val="28"/>
          <w:szCs w:val="28"/>
        </w:rPr>
        <w:t>Sömn och mat (tyngdtäcke, praktiska råd, checklista)</w:t>
      </w:r>
    </w:p>
    <w:p w:rsidR="005B448C" w:rsidRPr="005B448C" w:rsidRDefault="005B448C" w:rsidP="005B448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448C">
        <w:rPr>
          <w:rFonts w:ascii="Times New Roman" w:hAnsi="Times New Roman" w:cs="Times New Roman"/>
          <w:sz w:val="28"/>
          <w:szCs w:val="28"/>
        </w:rPr>
        <w:t>Struktur och planering i vardagen (</w:t>
      </w:r>
      <w:proofErr w:type="spellStart"/>
      <w:r w:rsidRPr="005B448C">
        <w:rPr>
          <w:rFonts w:ascii="Times New Roman" w:hAnsi="Times New Roman" w:cs="Times New Roman"/>
          <w:sz w:val="28"/>
          <w:szCs w:val="28"/>
        </w:rPr>
        <w:t>appar</w:t>
      </w:r>
      <w:proofErr w:type="spellEnd"/>
      <w:r w:rsidRPr="005B448C">
        <w:rPr>
          <w:rFonts w:ascii="Times New Roman" w:hAnsi="Times New Roman" w:cs="Times New Roman"/>
          <w:sz w:val="28"/>
          <w:szCs w:val="28"/>
        </w:rPr>
        <w:t xml:space="preserve"> i mobilen och Ipaden, veckokalender, påminnelsefunktioner). </w:t>
      </w:r>
    </w:p>
    <w:p w:rsidR="005B448C" w:rsidRPr="005B448C" w:rsidRDefault="005B448C" w:rsidP="005B448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48C">
        <w:rPr>
          <w:rFonts w:ascii="Times New Roman" w:hAnsi="Times New Roman" w:cs="Times New Roman"/>
          <w:sz w:val="28"/>
          <w:szCs w:val="28"/>
        </w:rPr>
        <w:t>Få uppgifter och aktiviteter utförda, hålla iordning på mina saker (städ, inköp av matvaror)</w:t>
      </w:r>
      <w:r w:rsidRPr="005B448C">
        <w:rPr>
          <w:rFonts w:ascii="Times New Roman" w:hAnsi="Times New Roman" w:cs="Times New Roman"/>
          <w:szCs w:val="24"/>
        </w:rPr>
        <w:t xml:space="preserve"> </w:t>
      </w:r>
    </w:p>
    <w:p w:rsidR="005B448C" w:rsidRPr="005B448C" w:rsidRDefault="005B448C" w:rsidP="005B448C">
      <w:pPr>
        <w:rPr>
          <w:rFonts w:ascii="Times New Roman" w:hAnsi="Times New Roman" w:cs="Times New Roman"/>
          <w:szCs w:val="24"/>
        </w:rPr>
      </w:pPr>
    </w:p>
    <w:p w:rsidR="00510D25" w:rsidRDefault="005B448C" w:rsidP="005B448C">
      <w:pPr>
        <w:rPr>
          <w:rFonts w:ascii="Times New Roman" w:hAnsi="Times New Roman" w:cs="Times New Roman"/>
          <w:szCs w:val="24"/>
        </w:rPr>
      </w:pPr>
      <w:r w:rsidRPr="005B448C">
        <w:rPr>
          <w:rFonts w:ascii="Times New Roman" w:hAnsi="Times New Roman" w:cs="Times New Roman"/>
          <w:szCs w:val="24"/>
        </w:rPr>
        <w:t xml:space="preserve">Låter detta intressant? Välkommen att ta kontakt med arbetsterapeuten på din vårdcentral, via Neuropsykiatriska utredningsenheten eller hjälpmedelscentralen för vidare information </w:t>
      </w:r>
    </w:p>
    <w:p w:rsidR="001B2797" w:rsidRPr="005B448C" w:rsidRDefault="001B2797" w:rsidP="005B448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För att kunna anmälas </w:t>
      </w:r>
      <w:r w:rsidR="00BE6890">
        <w:rPr>
          <w:rFonts w:ascii="Times New Roman" w:hAnsi="Times New Roman" w:cs="Times New Roman"/>
          <w:szCs w:val="24"/>
        </w:rPr>
        <w:t>till kursen</w:t>
      </w:r>
      <w:r>
        <w:rPr>
          <w:rFonts w:ascii="Times New Roman" w:hAnsi="Times New Roman" w:cs="Times New Roman"/>
          <w:szCs w:val="24"/>
        </w:rPr>
        <w:t xml:space="preserve"> ska man ha genomgått ett bedömningssamtal hos arbetsterapeut i primärvården eller hos en samordnare på habiliteringen.</w:t>
      </w:r>
    </w:p>
    <w:p w:rsidR="005B448C" w:rsidRPr="005B448C" w:rsidRDefault="005B448C" w:rsidP="005B448C">
      <w:pPr>
        <w:rPr>
          <w:rFonts w:ascii="Times New Roman" w:hAnsi="Times New Roman" w:cs="Times New Roman"/>
          <w:sz w:val="20"/>
          <w:szCs w:val="20"/>
        </w:rPr>
      </w:pPr>
    </w:p>
    <w:p w:rsidR="002D5286" w:rsidRDefault="002D5286" w:rsidP="002D52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Therese </w:t>
      </w:r>
      <w:proofErr w:type="gramStart"/>
      <w:r>
        <w:rPr>
          <w:rFonts w:ascii="Times New Roman" w:hAnsi="Times New Roman" w:cs="Times New Roman"/>
          <w:sz w:val="20"/>
          <w:szCs w:val="20"/>
        </w:rPr>
        <w:t>Hugosson                       Stina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Holm                                                     </w:t>
      </w:r>
      <w:r w:rsidR="00BE689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Malin Elingfors</w:t>
      </w:r>
    </w:p>
    <w:p w:rsidR="002D5286" w:rsidRPr="005B448C" w:rsidRDefault="002D5286" w:rsidP="002D52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</w:t>
      </w:r>
    </w:p>
    <w:p w:rsidR="005B448C" w:rsidRPr="005B448C" w:rsidRDefault="005B448C" w:rsidP="005B448C">
      <w:pPr>
        <w:rPr>
          <w:rFonts w:ascii="Times New Roman" w:hAnsi="Times New Roman" w:cs="Times New Roman"/>
          <w:sz w:val="20"/>
          <w:szCs w:val="20"/>
        </w:rPr>
      </w:pPr>
      <w:r w:rsidRPr="005B448C">
        <w:rPr>
          <w:rFonts w:ascii="Times New Roman" w:hAnsi="Times New Roman" w:cs="Times New Roman"/>
          <w:sz w:val="20"/>
          <w:szCs w:val="20"/>
        </w:rPr>
        <w:t>Primärvårdsrehab Sigfrid</w:t>
      </w:r>
      <w:r w:rsidR="002D5286">
        <w:rPr>
          <w:rFonts w:ascii="Times New Roman" w:hAnsi="Times New Roman" w:cs="Times New Roman"/>
          <w:sz w:val="20"/>
          <w:szCs w:val="20"/>
        </w:rPr>
        <w:tab/>
        <w:t xml:space="preserve">Neuropsykiatriska </w:t>
      </w:r>
      <w:proofErr w:type="gramStart"/>
      <w:r w:rsidR="002D5286">
        <w:rPr>
          <w:rFonts w:ascii="Times New Roman" w:hAnsi="Times New Roman" w:cs="Times New Roman"/>
          <w:sz w:val="20"/>
          <w:szCs w:val="20"/>
        </w:rPr>
        <w:t xml:space="preserve">utredningsenheten              </w:t>
      </w:r>
      <w:r w:rsidR="00BE6890">
        <w:rPr>
          <w:rFonts w:ascii="Times New Roman" w:hAnsi="Times New Roman" w:cs="Times New Roman"/>
          <w:sz w:val="20"/>
          <w:szCs w:val="20"/>
        </w:rPr>
        <w:t>Hjälpmedelscentralen</w:t>
      </w:r>
      <w:proofErr w:type="gramEnd"/>
    </w:p>
    <w:p w:rsidR="002D5286" w:rsidRPr="005B448C" w:rsidRDefault="002D5286">
      <w:pPr>
        <w:rPr>
          <w:rFonts w:ascii="Times New Roman" w:hAnsi="Times New Roman" w:cs="Times New Roman"/>
          <w:sz w:val="20"/>
          <w:szCs w:val="20"/>
        </w:rPr>
        <w:sectPr w:rsidR="002D5286" w:rsidRPr="005B448C" w:rsidSect="00097E8D">
          <w:headerReference w:type="default" r:id="rId7"/>
          <w:footerReference w:type="default" r:id="rId8"/>
          <w:pgSz w:w="11906" w:h="16838"/>
          <w:pgMar w:top="1440" w:right="1440" w:bottom="1440" w:left="1440" w:header="708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0767-</w:t>
      </w:r>
      <w:proofErr w:type="gramStart"/>
      <w:r>
        <w:rPr>
          <w:rFonts w:ascii="Times New Roman" w:hAnsi="Times New Roman" w:cs="Times New Roman"/>
          <w:sz w:val="20"/>
          <w:szCs w:val="20"/>
        </w:rPr>
        <w:t>207559</w:t>
      </w:r>
      <w:r w:rsidR="00BE6890">
        <w:rPr>
          <w:rFonts w:ascii="Times New Roman" w:hAnsi="Times New Roman" w:cs="Times New Roman"/>
          <w:sz w:val="20"/>
          <w:szCs w:val="20"/>
        </w:rPr>
        <w:t xml:space="preserve">                                0470</w:t>
      </w:r>
      <w:proofErr w:type="gramEnd"/>
      <w:r w:rsidR="00BE6890">
        <w:rPr>
          <w:rFonts w:ascii="Times New Roman" w:hAnsi="Times New Roman" w:cs="Times New Roman"/>
          <w:sz w:val="20"/>
          <w:szCs w:val="20"/>
        </w:rPr>
        <w:t>-58 9628                                                   0470-58 8666</w:t>
      </w:r>
    </w:p>
    <w:p w:rsidR="00962E95" w:rsidRPr="005B448C" w:rsidRDefault="00962E95">
      <w:pPr>
        <w:rPr>
          <w:rFonts w:ascii="Times New Roman" w:hAnsi="Times New Roman" w:cs="Times New Roman"/>
        </w:rPr>
      </w:pPr>
    </w:p>
    <w:sectPr w:rsidR="00962E95" w:rsidRPr="005B448C" w:rsidSect="00FF24EB">
      <w:headerReference w:type="default" r:id="rId9"/>
      <w:footerReference w:type="default" r:id="rId10"/>
      <w:type w:val="continuous"/>
      <w:pgSz w:w="11906" w:h="16838"/>
      <w:pgMar w:top="907" w:right="1440" w:bottom="680" w:left="144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48C" w:rsidRDefault="005B448C" w:rsidP="00392BB2">
      <w:pPr>
        <w:spacing w:after="0" w:line="240" w:lineRule="auto"/>
      </w:pPr>
      <w:r>
        <w:separator/>
      </w:r>
    </w:p>
  </w:endnote>
  <w:endnote w:type="continuationSeparator" w:id="0">
    <w:p w:rsidR="005B448C" w:rsidRDefault="005B448C" w:rsidP="0039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747" w:type="dxa"/>
      <w:tblLook w:val="04A0" w:firstRow="1" w:lastRow="0" w:firstColumn="1" w:lastColumn="0" w:noHBand="0" w:noVBand="1"/>
    </w:tblPr>
    <w:tblGrid>
      <w:gridCol w:w="4786"/>
      <w:gridCol w:w="4536"/>
      <w:gridCol w:w="425"/>
    </w:tblGrid>
    <w:tr w:rsidR="00231784" w:rsidTr="00D713E1">
      <w:trPr>
        <w:trHeight w:val="1134"/>
      </w:trPr>
      <w:tc>
        <w:tcPr>
          <w:tcW w:w="4786" w:type="dxa"/>
          <w:tcBorders>
            <w:top w:val="nil"/>
            <w:left w:val="nil"/>
            <w:bottom w:val="nil"/>
            <w:right w:val="nil"/>
          </w:tcBorders>
        </w:tcPr>
        <w:p w:rsidR="00231784" w:rsidRDefault="00231784" w:rsidP="00097E8D">
          <w:pPr>
            <w:pStyle w:val="Ingetavstn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536" w:type="dxa"/>
          <w:tcBorders>
            <w:top w:val="nil"/>
            <w:left w:val="nil"/>
            <w:bottom w:val="nil"/>
            <w:right w:val="nil"/>
          </w:tcBorders>
        </w:tcPr>
        <w:p w:rsidR="00231784" w:rsidRPr="00D008BC" w:rsidRDefault="00231784" w:rsidP="00097E8D">
          <w:pPr>
            <w:pStyle w:val="Ingetavstnd"/>
            <w:rPr>
              <w:rFonts w:ascii="Arial" w:hAnsi="Arial" w:cs="Arial"/>
              <w:sz w:val="20"/>
              <w:szCs w:val="20"/>
            </w:rPr>
          </w:pPr>
          <w:r w:rsidRPr="00D008BC">
            <w:rPr>
              <w:rFonts w:ascii="Arial" w:hAnsi="Arial" w:cs="Arial"/>
              <w:sz w:val="20"/>
              <w:szCs w:val="20"/>
            </w:rPr>
            <w:t>Broschyren kan beställas inläst på cd,</w:t>
          </w:r>
        </w:p>
        <w:p w:rsidR="00231784" w:rsidRPr="00D008BC" w:rsidRDefault="00231784" w:rsidP="00097E8D">
          <w:pPr>
            <w:pStyle w:val="Ingetavstnd"/>
            <w:rPr>
              <w:rFonts w:ascii="Arial" w:hAnsi="Arial" w:cs="Arial"/>
              <w:sz w:val="20"/>
              <w:szCs w:val="20"/>
            </w:rPr>
          </w:pPr>
          <w:r w:rsidRPr="00D008BC">
            <w:rPr>
              <w:rFonts w:ascii="Arial" w:hAnsi="Arial" w:cs="Arial"/>
              <w:sz w:val="20"/>
              <w:szCs w:val="20"/>
            </w:rPr>
            <w:t xml:space="preserve">i punktskrift eller på lättläst svenska. </w:t>
          </w:r>
        </w:p>
        <w:p w:rsidR="00231784" w:rsidRPr="00D008BC" w:rsidRDefault="00231784" w:rsidP="00097E8D">
          <w:pPr>
            <w:pStyle w:val="Ingetavstnd"/>
            <w:rPr>
              <w:rFonts w:ascii="Arial" w:hAnsi="Arial" w:cs="Arial"/>
              <w:sz w:val="20"/>
              <w:szCs w:val="20"/>
            </w:rPr>
          </w:pPr>
          <w:r w:rsidRPr="00D008BC">
            <w:rPr>
              <w:rFonts w:ascii="Arial" w:hAnsi="Arial" w:cs="Arial"/>
              <w:sz w:val="20"/>
              <w:szCs w:val="20"/>
            </w:rPr>
            <w:t xml:space="preserve">Kontakta </w:t>
          </w:r>
          <w:r>
            <w:rPr>
              <w:rFonts w:ascii="Arial" w:hAnsi="Arial" w:cs="Arial"/>
              <w:b/>
              <w:sz w:val="20"/>
              <w:szCs w:val="20"/>
            </w:rPr>
            <w:t>kommunik</w:t>
          </w:r>
          <w:r w:rsidRPr="00D008BC">
            <w:rPr>
              <w:rFonts w:ascii="Arial" w:hAnsi="Arial" w:cs="Arial"/>
              <w:b/>
              <w:sz w:val="20"/>
              <w:szCs w:val="20"/>
            </w:rPr>
            <w:t>ationsavdelningen</w:t>
          </w:r>
          <w:r w:rsidRPr="00D008BC">
            <w:rPr>
              <w:rFonts w:ascii="Arial" w:hAnsi="Arial" w:cs="Arial"/>
              <w:sz w:val="20"/>
              <w:szCs w:val="20"/>
            </w:rPr>
            <w:t xml:space="preserve"> </w:t>
          </w:r>
        </w:p>
        <w:p w:rsidR="00231784" w:rsidRPr="00D008BC" w:rsidRDefault="00231784" w:rsidP="00097E8D">
          <w:pPr>
            <w:pStyle w:val="Ingetavstnd"/>
            <w:rPr>
              <w:sz w:val="20"/>
              <w:szCs w:val="20"/>
            </w:rPr>
          </w:pPr>
          <w:r w:rsidRPr="00D008BC">
            <w:rPr>
              <w:rFonts w:ascii="Arial" w:hAnsi="Arial" w:cs="Arial"/>
              <w:sz w:val="20"/>
              <w:szCs w:val="20"/>
            </w:rPr>
            <w:t>via växeln 0470 58 80 00</w:t>
          </w:r>
          <w:r>
            <w:rPr>
              <w:rFonts w:ascii="Arial" w:hAnsi="Arial" w:cs="Arial"/>
              <w:sz w:val="20"/>
              <w:szCs w:val="20"/>
            </w:rPr>
            <w:t>.</w:t>
          </w:r>
        </w:p>
        <w:p w:rsidR="00231784" w:rsidRDefault="00231784" w:rsidP="00392BB2">
          <w:pPr>
            <w:pStyle w:val="Ingetavstn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25" w:type="dxa"/>
          <w:tcBorders>
            <w:top w:val="nil"/>
            <w:left w:val="nil"/>
            <w:bottom w:val="nil"/>
            <w:right w:val="nil"/>
          </w:tcBorders>
        </w:tcPr>
        <w:p w:rsidR="00231784" w:rsidRPr="00D008BC" w:rsidRDefault="00231784" w:rsidP="00D713E1">
          <w:pPr>
            <w:pStyle w:val="Ingetavstnd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:rsidR="00097E8D" w:rsidRDefault="00097E8D" w:rsidP="00097E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84" w:rsidRPr="00962E95" w:rsidRDefault="00231784" w:rsidP="00962E9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48C" w:rsidRDefault="005B448C" w:rsidP="00392BB2">
      <w:pPr>
        <w:spacing w:after="0" w:line="240" w:lineRule="auto"/>
      </w:pPr>
      <w:r>
        <w:separator/>
      </w:r>
    </w:p>
  </w:footnote>
  <w:footnote w:type="continuationSeparator" w:id="0">
    <w:p w:rsidR="005B448C" w:rsidRDefault="005B448C" w:rsidP="00392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747" w:type="dxa"/>
      <w:tblLayout w:type="fixed"/>
      <w:tblLook w:val="04A0" w:firstRow="1" w:lastRow="0" w:firstColumn="1" w:lastColumn="0" w:noHBand="0" w:noVBand="1"/>
    </w:tblPr>
    <w:tblGrid>
      <w:gridCol w:w="4644"/>
      <w:gridCol w:w="5103"/>
    </w:tblGrid>
    <w:tr w:rsidR="00392BB2" w:rsidTr="00097E8D">
      <w:tc>
        <w:tcPr>
          <w:tcW w:w="4644" w:type="dxa"/>
          <w:tcBorders>
            <w:top w:val="nil"/>
            <w:left w:val="nil"/>
            <w:bottom w:val="nil"/>
            <w:right w:val="nil"/>
          </w:tcBorders>
        </w:tcPr>
        <w:p w:rsidR="00392BB2" w:rsidRDefault="00392BB2" w:rsidP="00D008BC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br/>
          </w: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</w:tcPr>
        <w:p w:rsidR="00392BB2" w:rsidRDefault="00D008BC" w:rsidP="00392BB2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sv-SE"/>
            </w:rPr>
            <w:drawing>
              <wp:inline distT="0" distB="0" distL="0" distR="0" wp14:anchorId="62492D45" wp14:editId="2C5A8F27">
                <wp:extent cx="2872105" cy="1076325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177+R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2105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92BB2" w:rsidRDefault="00392BB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84" w:rsidRPr="00962E95" w:rsidRDefault="00231784" w:rsidP="00962E9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84B39"/>
    <w:multiLevelType w:val="hybridMultilevel"/>
    <w:tmpl w:val="37089F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8C"/>
    <w:rsid w:val="00070230"/>
    <w:rsid w:val="00097E8D"/>
    <w:rsid w:val="000A2C0E"/>
    <w:rsid w:val="00170229"/>
    <w:rsid w:val="001979BB"/>
    <w:rsid w:val="001A7B25"/>
    <w:rsid w:val="001B2797"/>
    <w:rsid w:val="001C574C"/>
    <w:rsid w:val="001D1597"/>
    <w:rsid w:val="00231784"/>
    <w:rsid w:val="002D5286"/>
    <w:rsid w:val="00392BB2"/>
    <w:rsid w:val="003C3B2E"/>
    <w:rsid w:val="003D579B"/>
    <w:rsid w:val="00431917"/>
    <w:rsid w:val="0044583C"/>
    <w:rsid w:val="00510D25"/>
    <w:rsid w:val="00581AF5"/>
    <w:rsid w:val="005B448C"/>
    <w:rsid w:val="00705264"/>
    <w:rsid w:val="00764EA1"/>
    <w:rsid w:val="007B72F0"/>
    <w:rsid w:val="0082480B"/>
    <w:rsid w:val="008F2B15"/>
    <w:rsid w:val="00962E95"/>
    <w:rsid w:val="00A41F77"/>
    <w:rsid w:val="00BE6890"/>
    <w:rsid w:val="00C67320"/>
    <w:rsid w:val="00CB6708"/>
    <w:rsid w:val="00CE2F6C"/>
    <w:rsid w:val="00D008BC"/>
    <w:rsid w:val="00D132A3"/>
    <w:rsid w:val="00D713E1"/>
    <w:rsid w:val="00D855C8"/>
    <w:rsid w:val="00E705EA"/>
    <w:rsid w:val="00E94253"/>
    <w:rsid w:val="00ED6716"/>
    <w:rsid w:val="00F87052"/>
    <w:rsid w:val="00FB6CDE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3C76D89-F84E-4DC0-A157-A93A86AC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C"/>
    <w:rPr>
      <w:rFonts w:ascii="Garamond" w:hAnsi="Garamond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70230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7B25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92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2BB2"/>
  </w:style>
  <w:style w:type="paragraph" w:styleId="Sidfot">
    <w:name w:val="footer"/>
    <w:basedOn w:val="Normal"/>
    <w:link w:val="SidfotChar"/>
    <w:uiPriority w:val="99"/>
    <w:unhideWhenUsed/>
    <w:rsid w:val="00392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2BB2"/>
  </w:style>
  <w:style w:type="paragraph" w:styleId="Ballongtext">
    <w:name w:val="Balloon Text"/>
    <w:basedOn w:val="Normal"/>
    <w:link w:val="BallongtextChar"/>
    <w:uiPriority w:val="99"/>
    <w:semiHidden/>
    <w:unhideWhenUsed/>
    <w:rsid w:val="0039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2BB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39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392BB2"/>
    <w:pPr>
      <w:spacing w:after="0" w:line="240" w:lineRule="auto"/>
    </w:pPr>
    <w:rPr>
      <w:rFonts w:ascii="Garamond" w:hAnsi="Garamond"/>
    </w:rPr>
  </w:style>
  <w:style w:type="character" w:customStyle="1" w:styleId="Rubrik1Char">
    <w:name w:val="Rubrik 1 Char"/>
    <w:basedOn w:val="Standardstycketeckensnitt"/>
    <w:link w:val="Rubrik1"/>
    <w:uiPriority w:val="9"/>
    <w:rsid w:val="00070230"/>
    <w:rPr>
      <w:rFonts w:ascii="Arial" w:eastAsiaTheme="majorEastAsia" w:hAnsi="Arial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7B25"/>
    <w:rPr>
      <w:rFonts w:ascii="Arial" w:eastAsiaTheme="majorEastAsia" w:hAnsi="Arial" w:cstheme="majorBidi"/>
      <w:sz w:val="26"/>
      <w:szCs w:val="26"/>
    </w:rPr>
  </w:style>
  <w:style w:type="paragraph" w:styleId="Liststycke">
    <w:name w:val="List Paragraph"/>
    <w:basedOn w:val="Normal"/>
    <w:uiPriority w:val="34"/>
    <w:qFormat/>
    <w:rsid w:val="005B448C"/>
    <w:pPr>
      <w:spacing w:after="0" w:line="240" w:lineRule="auto"/>
      <w:ind w:left="720" w:firstLine="1304"/>
      <w:contextualSpacing/>
    </w:pPr>
    <w:rPr>
      <w:rFonts w:ascii="Arial" w:eastAsia="Times New Roman" w:hAnsi="Arial" w:cs="Arial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Patientinformation_A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Patientinformation_A4</Template>
  <TotalTime>1</TotalTime>
  <Pages>1</Pages>
  <Words>248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Kronoberg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 Stina PRC NP utrenheten</dc:creator>
  <cp:lastModifiedBy>Göran Samuelsson</cp:lastModifiedBy>
  <cp:revision>2</cp:revision>
  <dcterms:created xsi:type="dcterms:W3CDTF">2015-10-02T07:14:00Z</dcterms:created>
  <dcterms:modified xsi:type="dcterms:W3CDTF">2015-10-02T07:14:00Z</dcterms:modified>
</cp:coreProperties>
</file>