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BC" w:rsidRPr="00C956A1" w:rsidRDefault="000639C3">
      <w:pPr>
        <w:pStyle w:val="Brdtext"/>
        <w:rPr>
          <w:sz w:val="36"/>
          <w:szCs w:val="40"/>
        </w:rPr>
      </w:pPr>
      <w:r>
        <w:rPr>
          <w:sz w:val="36"/>
          <w:szCs w:val="40"/>
        </w:rPr>
        <w:t>Protokoll</w:t>
      </w:r>
      <w:r w:rsidR="00A87C21" w:rsidRPr="00C956A1">
        <w:rPr>
          <w:sz w:val="36"/>
          <w:szCs w:val="40"/>
        </w:rPr>
        <w:t xml:space="preserve"> f</w:t>
      </w:r>
      <w:r w:rsidR="00A87C21" w:rsidRPr="00C956A1">
        <w:rPr>
          <w:sz w:val="36"/>
          <w:szCs w:val="40"/>
        </w:rPr>
        <w:t>ö</w:t>
      </w:r>
      <w:r w:rsidR="00A87C21" w:rsidRPr="00C956A1">
        <w:rPr>
          <w:sz w:val="36"/>
          <w:szCs w:val="40"/>
        </w:rPr>
        <w:t>r styrelsem</w:t>
      </w:r>
      <w:r w:rsidR="00A87C21" w:rsidRPr="00C956A1">
        <w:rPr>
          <w:sz w:val="36"/>
          <w:szCs w:val="40"/>
        </w:rPr>
        <w:t>ö</w:t>
      </w:r>
      <w:r w:rsidR="00A87C21" w:rsidRPr="00C956A1">
        <w:rPr>
          <w:sz w:val="36"/>
          <w:szCs w:val="40"/>
        </w:rPr>
        <w:t>te ISPO-S 2019-03-29</w:t>
      </w:r>
    </w:p>
    <w:p w:rsidR="006677BC" w:rsidRDefault="00A87C21">
      <w:pPr>
        <w:pStyle w:val="Liststycke"/>
        <w:numPr>
          <w:ilvl w:val="0"/>
          <w:numId w:val="2"/>
        </w:numPr>
      </w:pPr>
      <w:r>
        <w:t>Kassör</w:t>
      </w:r>
      <w:r w:rsidR="00C956A1">
        <w:t>s</w:t>
      </w:r>
      <w:r>
        <w:t>frågan</w:t>
      </w:r>
    </w:p>
    <w:p w:rsidR="006677BC" w:rsidRDefault="00A87C21">
      <w:pPr>
        <w:pStyle w:val="Liststycke"/>
        <w:numPr>
          <w:ilvl w:val="0"/>
          <w:numId w:val="2"/>
        </w:numPr>
      </w:pPr>
      <w:r>
        <w:t xml:space="preserve">Rapport från TIPS </w:t>
      </w:r>
      <w:proofErr w:type="spellStart"/>
      <w:r>
        <w:t>inkl</w:t>
      </w:r>
      <w:proofErr w:type="spellEnd"/>
      <w:r>
        <w:t xml:space="preserve"> möte med NEP</w:t>
      </w:r>
    </w:p>
    <w:p w:rsidR="006677BC" w:rsidRDefault="00A87C21">
      <w:pPr>
        <w:pStyle w:val="Liststycke"/>
        <w:numPr>
          <w:ilvl w:val="0"/>
          <w:numId w:val="2"/>
        </w:numPr>
      </w:pPr>
      <w:r>
        <w:t xml:space="preserve">Rapport från barnamputations </w:t>
      </w:r>
      <w:proofErr w:type="gramStart"/>
      <w:r>
        <w:t>kursen</w:t>
      </w:r>
      <w:proofErr w:type="gramEnd"/>
    </w:p>
    <w:p w:rsidR="006677BC" w:rsidRDefault="00A87C21">
      <w:pPr>
        <w:pStyle w:val="Liststycke"/>
        <w:numPr>
          <w:ilvl w:val="0"/>
          <w:numId w:val="2"/>
        </w:numPr>
      </w:pPr>
      <w:r>
        <w:t>Rapport om diabetesfot kursen 22/11 2019</w:t>
      </w:r>
    </w:p>
    <w:p w:rsidR="006677BC" w:rsidRDefault="00A87C21">
      <w:pPr>
        <w:pStyle w:val="Liststycke"/>
        <w:numPr>
          <w:ilvl w:val="0"/>
          <w:numId w:val="2"/>
        </w:numPr>
      </w:pPr>
      <w:r>
        <w:t>Uppdatering kring World Congress</w:t>
      </w:r>
      <w:r>
        <w:t xml:space="preserve"> 2023</w:t>
      </w:r>
    </w:p>
    <w:p w:rsidR="006677BC" w:rsidRDefault="00A87C21">
      <w:pPr>
        <w:pStyle w:val="Liststycke"/>
        <w:numPr>
          <w:ilvl w:val="0"/>
          <w:numId w:val="2"/>
        </w:numPr>
      </w:pPr>
      <w:r>
        <w:t>Diskussion om amputationskursen 2020, plats, tidpunkt, schema</w:t>
      </w:r>
    </w:p>
    <w:p w:rsidR="006677BC" w:rsidRDefault="00A87C21" w:rsidP="00C956A1">
      <w:pPr>
        <w:pStyle w:val="Liststycke"/>
        <w:numPr>
          <w:ilvl w:val="0"/>
          <w:numId w:val="2"/>
        </w:numPr>
      </w:pPr>
      <w:r>
        <w:t>Nästa möte 1</w:t>
      </w:r>
      <w:r w:rsidR="00C956A1">
        <w:t>0</w:t>
      </w:r>
      <w:r>
        <w:t>/5, 15.00</w:t>
      </w:r>
    </w:p>
    <w:p w:rsidR="006677BC" w:rsidRDefault="00A87C21">
      <w:pPr>
        <w:pStyle w:val="Liststycke"/>
        <w:ind w:left="0"/>
      </w:pPr>
      <w:r>
        <w:t>Närvarande: G-U Larsson, Anton J, Andreas, Louise, Lena, Lottie, Mikael</w:t>
      </w:r>
    </w:p>
    <w:p w:rsidR="006677BC" w:rsidRDefault="00A87C21">
      <w:pPr>
        <w:pStyle w:val="Liststycke"/>
        <w:ind w:left="0"/>
      </w:pPr>
      <w:r>
        <w:t>Föregående protokoll gås igenom.</w:t>
      </w:r>
    </w:p>
    <w:p w:rsidR="006677BC" w:rsidRDefault="00A87C21">
      <w:pPr>
        <w:pStyle w:val="Liststycke"/>
        <w:ind w:left="0"/>
      </w:pPr>
      <w:r>
        <w:t>Stipendieansökan: Anton lägger upp på hemsidan för de som v</w:t>
      </w:r>
      <w:r>
        <w:t>ill ansöka</w:t>
      </w:r>
    </w:p>
    <w:p w:rsidR="006677BC" w:rsidRDefault="00A87C21">
      <w:pPr>
        <w:pStyle w:val="Liststycke"/>
        <w:ind w:left="0"/>
      </w:pPr>
      <w:r>
        <w:t>Presentation av Andreas, ny styrelseledamot. OI specialist inom</w:t>
      </w:r>
      <w:r w:rsidR="00C956A1">
        <w:t xml:space="preserve"> </w:t>
      </w:r>
      <w:proofErr w:type="spellStart"/>
      <w:r w:rsidR="00C956A1">
        <w:t>barnortoser</w:t>
      </w:r>
      <w:proofErr w:type="spellEnd"/>
      <w:r w:rsidR="00C956A1">
        <w:t xml:space="preserve"> och positionering </w:t>
      </w:r>
      <w:r>
        <w:t>arbetar på TO, Uppsala</w:t>
      </w:r>
    </w:p>
    <w:p w:rsidR="006677BC" w:rsidRDefault="00A87C21">
      <w:pPr>
        <w:pStyle w:val="Liststycke"/>
        <w:numPr>
          <w:ilvl w:val="0"/>
          <w:numId w:val="4"/>
        </w:numPr>
      </w:pPr>
      <w:r>
        <w:t>Andreas Ingemarsson tar på sig uppdraget som kassör (Anita kommer att v</w:t>
      </w:r>
      <w:r w:rsidR="00C956A1">
        <w:t>a</w:t>
      </w:r>
      <w:r>
        <w:t>r</w:t>
      </w:r>
      <w:r w:rsidR="00C956A1">
        <w:t>a</w:t>
      </w:r>
      <w:r>
        <w:t xml:space="preserve"> behjälplig)</w:t>
      </w:r>
    </w:p>
    <w:p w:rsidR="006677BC" w:rsidRDefault="00A87C21">
      <w:pPr>
        <w:pStyle w:val="Liststycke"/>
        <w:numPr>
          <w:ilvl w:val="0"/>
          <w:numId w:val="4"/>
        </w:numPr>
      </w:pPr>
      <w:r>
        <w:t xml:space="preserve">NEP möte blev inte riktigt som tänkt. Få </w:t>
      </w:r>
      <w:r w:rsidR="00C956A1">
        <w:t>var med bara NL och UK. M</w:t>
      </w:r>
      <w:r>
        <w:t xml:space="preserve">eningen är att få till ett ökat samarbete mellan länderna. Hjälpas åt att få till bra events mellan länderna ex. med föreläsare </w:t>
      </w:r>
      <w:r>
        <w:br/>
      </w:r>
      <w:r>
        <w:t>TIPS ev. i Rotterdam 2022</w:t>
      </w:r>
    </w:p>
    <w:p w:rsidR="006677BC" w:rsidRDefault="00A87C21">
      <w:pPr>
        <w:pStyle w:val="Liststycke"/>
        <w:numPr>
          <w:ilvl w:val="0"/>
          <w:numId w:val="4"/>
        </w:numPr>
      </w:pPr>
      <w:r>
        <w:t>Rapport från barnamputationskursen.</w:t>
      </w:r>
      <w:r>
        <w:br/>
      </w:r>
      <w:r>
        <w:t>Anton: 2 föreläsare som inte fått reseer</w:t>
      </w:r>
      <w:r>
        <w:t xml:space="preserve">sättning, </w:t>
      </w:r>
      <w:r w:rsidR="00C956A1">
        <w:t xml:space="preserve">inväntar redovisning från Anita och Umeå Kongress. </w:t>
      </w:r>
      <w:r>
        <w:t>Väntar till nästa möte för vidare info</w:t>
      </w:r>
      <w:r>
        <w:br/>
      </w:r>
      <w:r>
        <w:t xml:space="preserve">Framgångsrikt </w:t>
      </w:r>
    </w:p>
    <w:p w:rsidR="006677BC" w:rsidRDefault="00A87C21">
      <w:pPr>
        <w:pStyle w:val="Liststycke"/>
        <w:numPr>
          <w:ilvl w:val="0"/>
          <w:numId w:val="4"/>
        </w:numPr>
      </w:pPr>
      <w:r>
        <w:t>Diabetesfot kursen 22/11, kursprogram finns, de flesta föreläsare har tackat ja. Annonsera till SOIF, fotterapeuters förbund m</w:t>
      </w:r>
      <w:r w:rsidR="00C956A1">
        <w:t>.</w:t>
      </w:r>
      <w:r>
        <w:t>fl</w:t>
      </w:r>
      <w:r w:rsidR="00C956A1">
        <w:t>.</w:t>
      </w:r>
    </w:p>
    <w:p w:rsidR="006677BC" w:rsidRDefault="00A87C21">
      <w:pPr>
        <w:pStyle w:val="Liststycke"/>
        <w:numPr>
          <w:ilvl w:val="0"/>
          <w:numId w:val="4"/>
        </w:numPr>
      </w:pPr>
      <w:r>
        <w:t>Uppdatering kring World Congress 2023, GUL ha</w:t>
      </w:r>
      <w:r>
        <w:t xml:space="preserve">r haft </w:t>
      </w:r>
      <w:proofErr w:type="spellStart"/>
      <w:r>
        <w:t>tel.möte</w:t>
      </w:r>
      <w:proofErr w:type="spellEnd"/>
      <w:r>
        <w:t xml:space="preserve"> och det verkar som att det </w:t>
      </w:r>
      <w:r w:rsidR="00C956A1">
        <w:t>går vår väg men inget är slutgiltigt beslutat. Besked troligen i början av sommaren.</w:t>
      </w:r>
    </w:p>
    <w:p w:rsidR="006677BC" w:rsidRDefault="00C956A1">
      <w:pPr>
        <w:pStyle w:val="Liststycke"/>
        <w:numPr>
          <w:ilvl w:val="0"/>
          <w:numId w:val="4"/>
        </w:numPr>
      </w:pPr>
      <w:r>
        <w:t>Amputations</w:t>
      </w:r>
      <w:r w:rsidR="00A87C21">
        <w:t xml:space="preserve">kurs 2020 </w:t>
      </w:r>
      <w:r w:rsidR="00A87C21">
        <w:br/>
      </w:r>
      <w:r w:rsidR="00A87C21">
        <w:t>Var? Göteborg diskutera</w:t>
      </w:r>
      <w:r>
        <w:t xml:space="preserve">s som förslag, Kerstin Hagberg </w:t>
      </w:r>
      <w:r w:rsidR="00A87C21">
        <w:t xml:space="preserve">kontaktas för att höra om hon/de kan hjälpa till med </w:t>
      </w:r>
      <w:proofErr w:type="spellStart"/>
      <w:proofErr w:type="gramStart"/>
      <w:r w:rsidR="00A87C21">
        <w:t>bla</w:t>
      </w:r>
      <w:proofErr w:type="spellEnd"/>
      <w:r w:rsidR="00A87C21">
        <w:t>.</w:t>
      </w:r>
      <w:proofErr w:type="gramEnd"/>
      <w:r w:rsidR="00A87C21">
        <w:t xml:space="preserve"> lokal-fråga  (grupprum 5 x 20 </w:t>
      </w:r>
      <w:proofErr w:type="spellStart"/>
      <w:r w:rsidR="00A87C21">
        <w:t>pers</w:t>
      </w:r>
      <w:proofErr w:type="spellEnd"/>
      <w:r w:rsidR="00A87C21">
        <w:t xml:space="preserve"> plus 1 stor aula)</w:t>
      </w:r>
      <w:r w:rsidR="00A87C21">
        <w:br/>
      </w:r>
      <w:r w:rsidR="00A87C21">
        <w:t>En</w:t>
      </w:r>
      <w:r w:rsidR="00A87C21">
        <w:t>skilda utbildningar för de olika professionerna samt gemensamma</w:t>
      </w:r>
      <w:r w:rsidR="00A87C21">
        <w:br/>
      </w:r>
      <w:r w:rsidR="00A87C21">
        <w:t>GUL tar kontakt med Kerstin Hagberg</w:t>
      </w:r>
    </w:p>
    <w:p w:rsidR="006677BC" w:rsidRDefault="00A87C21">
      <w:pPr>
        <w:pStyle w:val="Liststycke"/>
        <w:ind w:left="0"/>
      </w:pPr>
      <w:r>
        <w:t>7. Nästa styrelse möte 10 maj</w:t>
      </w:r>
    </w:p>
    <w:p w:rsidR="006677BC" w:rsidRDefault="00A87C21">
      <w:pPr>
        <w:pStyle w:val="Liststycke"/>
        <w:ind w:left="0"/>
      </w:pPr>
      <w:r>
        <w:t>Ta med till nästa möte: Avgift för ISPO-arvode</w:t>
      </w:r>
      <w:r w:rsidR="00C956A1">
        <w:t>, Michael återkommer.</w:t>
      </w:r>
    </w:p>
    <w:p w:rsidR="006677BC" w:rsidRDefault="00A87C21">
      <w:pPr>
        <w:pStyle w:val="Liststycke"/>
        <w:ind w:left="0"/>
      </w:pPr>
      <w:r>
        <w:t>Vid pennan Lena Gudmundson</w:t>
      </w:r>
    </w:p>
    <w:sectPr w:rsidR="006677B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C21" w:rsidRDefault="00A87C21">
      <w:r>
        <w:separator/>
      </w:r>
    </w:p>
  </w:endnote>
  <w:endnote w:type="continuationSeparator" w:id="0">
    <w:p w:rsidR="00A87C21" w:rsidRDefault="00A8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7BC" w:rsidRDefault="006677BC">
    <w:pPr>
      <w:pStyle w:val="Sidhuvudoch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C21" w:rsidRDefault="00A87C21">
      <w:r>
        <w:separator/>
      </w:r>
    </w:p>
  </w:footnote>
  <w:footnote w:type="continuationSeparator" w:id="0">
    <w:p w:rsidR="00A87C21" w:rsidRDefault="00A87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7BC" w:rsidRDefault="006677BC">
    <w:pPr>
      <w:pStyle w:val="Sidhuvudochsidfo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777A"/>
    <w:multiLevelType w:val="hybridMultilevel"/>
    <w:tmpl w:val="F13C0C48"/>
    <w:numStyleLink w:val="Importeradestilen1"/>
  </w:abstractNum>
  <w:abstractNum w:abstractNumId="1" w15:restartNumberingAfterBreak="0">
    <w:nsid w:val="27BE6FE3"/>
    <w:multiLevelType w:val="hybridMultilevel"/>
    <w:tmpl w:val="40F670CC"/>
    <w:styleLink w:val="Numrerad"/>
    <w:lvl w:ilvl="0" w:tplc="D1B0067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3EA2D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BCC728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0692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1ECB74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DAF876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CAED0A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E4078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7484D0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D086DCB"/>
    <w:multiLevelType w:val="hybridMultilevel"/>
    <w:tmpl w:val="40F670CC"/>
    <w:numStyleLink w:val="Numrerad"/>
  </w:abstractNum>
  <w:abstractNum w:abstractNumId="3" w15:restartNumberingAfterBreak="0">
    <w:nsid w:val="5FCB4A8B"/>
    <w:multiLevelType w:val="hybridMultilevel"/>
    <w:tmpl w:val="F13C0C48"/>
    <w:styleLink w:val="Importeradestilen1"/>
    <w:lvl w:ilvl="0" w:tplc="8D1E1EB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A7B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A8F48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6A07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3E6A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ACB64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90AA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0CC7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4A583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BC"/>
    <w:rsid w:val="000639C3"/>
    <w:rsid w:val="006677BC"/>
    <w:rsid w:val="00A87C21"/>
    <w:rsid w:val="00C9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2B0B7-8B00-4252-8A9B-8171A96D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Brdtext">
    <w:name w:val="Body Text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stycke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numbering" w:customStyle="1" w:styleId="Numrerad">
    <w:name w:val="Numrera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3E0ACB7E</Template>
  <TotalTime>1</TotalTime>
  <Pages>1</Pages>
  <Words>286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Gert-Uno</dc:creator>
  <cp:lastModifiedBy>Gert-Uno Larsson</cp:lastModifiedBy>
  <cp:revision>2</cp:revision>
  <dcterms:created xsi:type="dcterms:W3CDTF">2019-04-03T10:02:00Z</dcterms:created>
  <dcterms:modified xsi:type="dcterms:W3CDTF">2019-04-03T10:02:00Z</dcterms:modified>
</cp:coreProperties>
</file>