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C69" w:rsidRDefault="00F358E4">
      <w:pPr>
        <w:rPr>
          <w:sz w:val="40"/>
        </w:rPr>
      </w:pPr>
      <w:r>
        <w:rPr>
          <w:sz w:val="40"/>
        </w:rPr>
        <w:t>Protokoll</w:t>
      </w:r>
      <w:r w:rsidR="00EF5A4C" w:rsidRPr="007E6484">
        <w:rPr>
          <w:sz w:val="40"/>
        </w:rPr>
        <w:t xml:space="preserve"> styrelsemöte</w:t>
      </w:r>
      <w:r w:rsidR="007E6484">
        <w:rPr>
          <w:sz w:val="40"/>
        </w:rPr>
        <w:t xml:space="preserve"> ISPO-S</w:t>
      </w:r>
      <w:r w:rsidR="00EF5A4C" w:rsidRPr="007E6484">
        <w:rPr>
          <w:sz w:val="40"/>
        </w:rPr>
        <w:t xml:space="preserve"> 2019-</w:t>
      </w:r>
      <w:r w:rsidR="00434792">
        <w:rPr>
          <w:sz w:val="40"/>
        </w:rPr>
        <w:t>11</w:t>
      </w:r>
      <w:r w:rsidR="00EF5A4C" w:rsidRPr="007E6484">
        <w:rPr>
          <w:sz w:val="40"/>
        </w:rPr>
        <w:t>-</w:t>
      </w:r>
      <w:r w:rsidR="00434792">
        <w:rPr>
          <w:sz w:val="40"/>
        </w:rPr>
        <w:t>01</w:t>
      </w:r>
    </w:p>
    <w:p w:rsidR="003B6EE5" w:rsidRPr="003B6EE5" w:rsidRDefault="004376EC">
      <w:r>
        <w:t xml:space="preserve">Deltagare: </w:t>
      </w:r>
      <w:r w:rsidRPr="00AF3A7D">
        <w:t xml:space="preserve">Gert-Uno, </w:t>
      </w:r>
      <w:r w:rsidR="003D50E7" w:rsidRPr="00AF3A7D">
        <w:t xml:space="preserve">David, </w:t>
      </w:r>
      <w:r w:rsidRPr="00AF3A7D">
        <w:t>Anton</w:t>
      </w:r>
      <w:r w:rsidR="003B6EE5" w:rsidRPr="00AF3A7D">
        <w:t>, Michael</w:t>
      </w:r>
      <w:r w:rsidR="00806D80" w:rsidRPr="00AF3A7D">
        <w:t>, Andreas</w:t>
      </w:r>
      <w:r w:rsidR="004F1F73" w:rsidRPr="00AF3A7D">
        <w:t xml:space="preserve">, Liselotte, </w:t>
      </w:r>
      <w:r w:rsidR="00CD1063" w:rsidRPr="00AF3A7D">
        <w:t>Lena</w:t>
      </w:r>
      <w:r w:rsidR="00806D80" w:rsidRPr="00AF3A7D">
        <w:t xml:space="preserve"> och Louise</w:t>
      </w:r>
    </w:p>
    <w:p w:rsidR="00EF5A4C" w:rsidRDefault="00EF5A4C"/>
    <w:p w:rsidR="003B6EE5" w:rsidRDefault="002C5EA6" w:rsidP="003B6EE5">
      <w:pPr>
        <w:pStyle w:val="Liststycke"/>
        <w:numPr>
          <w:ilvl w:val="0"/>
          <w:numId w:val="1"/>
        </w:numPr>
        <w:rPr>
          <w:b/>
        </w:rPr>
      </w:pPr>
      <w:r w:rsidRPr="00EC79F3">
        <w:rPr>
          <w:b/>
        </w:rPr>
        <w:t>Föregående mötesprotokoll</w:t>
      </w:r>
      <w:r w:rsidR="003B6EE5" w:rsidRPr="00EC79F3">
        <w:rPr>
          <w:b/>
        </w:rPr>
        <w:t xml:space="preserve"> </w:t>
      </w:r>
    </w:p>
    <w:p w:rsidR="003D50E7" w:rsidRDefault="003D50E7" w:rsidP="003D50E7">
      <w:pPr>
        <w:pStyle w:val="Liststycke"/>
        <w:numPr>
          <w:ilvl w:val="1"/>
          <w:numId w:val="1"/>
        </w:numPr>
        <w:rPr>
          <w:b/>
        </w:rPr>
      </w:pPr>
      <w:r>
        <w:t>Läggs till handlingarna</w:t>
      </w:r>
    </w:p>
    <w:p w:rsidR="00434792" w:rsidRDefault="00434792" w:rsidP="00434792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Rapport från Kobe</w:t>
      </w:r>
    </w:p>
    <w:p w:rsidR="00820E0C" w:rsidRPr="00820E0C" w:rsidRDefault="00820E0C" w:rsidP="00820E0C">
      <w:pPr>
        <w:pStyle w:val="Liststycke"/>
        <w:numPr>
          <w:ilvl w:val="1"/>
          <w:numId w:val="1"/>
        </w:numPr>
        <w:rPr>
          <w:b/>
        </w:rPr>
      </w:pPr>
      <w:r>
        <w:t>Diskussioner där Anton och Liselotte deltog. Protokoll bifogas.</w:t>
      </w:r>
    </w:p>
    <w:p w:rsidR="00820E0C" w:rsidRPr="00820E0C" w:rsidRDefault="00820E0C" w:rsidP="00820E0C">
      <w:pPr>
        <w:pStyle w:val="Liststycke"/>
        <w:numPr>
          <w:ilvl w:val="1"/>
          <w:numId w:val="1"/>
        </w:numPr>
        <w:rPr>
          <w:b/>
        </w:rPr>
      </w:pPr>
      <w:r>
        <w:t>Konferens TIPS som ISPO-UK har tagit över.</w:t>
      </w:r>
    </w:p>
    <w:p w:rsidR="00820E0C" w:rsidRPr="00820E0C" w:rsidRDefault="00820E0C" w:rsidP="00820E0C">
      <w:pPr>
        <w:pStyle w:val="Liststycke"/>
        <w:numPr>
          <w:ilvl w:val="1"/>
          <w:numId w:val="1"/>
        </w:numPr>
        <w:rPr>
          <w:b/>
        </w:rPr>
      </w:pPr>
      <w:r>
        <w:t>Norge har planerat för 2022</w:t>
      </w:r>
    </w:p>
    <w:p w:rsidR="00820E0C" w:rsidRPr="00820E0C" w:rsidRDefault="00820E0C" w:rsidP="00820E0C">
      <w:pPr>
        <w:pStyle w:val="Liststycke"/>
        <w:numPr>
          <w:ilvl w:val="1"/>
          <w:numId w:val="1"/>
        </w:numPr>
      </w:pPr>
      <w:r>
        <w:t xml:space="preserve">Möte med representanter från Leipzig </w:t>
      </w:r>
      <w:proofErr w:type="spellStart"/>
      <w:r>
        <w:t>Me</w:t>
      </w:r>
      <w:r w:rsidR="00AA7BD4">
        <w:t>ss</w:t>
      </w:r>
      <w:r>
        <w:t>e</w:t>
      </w:r>
      <w:proofErr w:type="spellEnd"/>
      <w:r>
        <w:t xml:space="preserve">. </w:t>
      </w:r>
      <w:r w:rsidRPr="00820E0C">
        <w:t>Sverige var väl representerade med presentationer och posters</w:t>
      </w:r>
    </w:p>
    <w:p w:rsidR="00820E0C" w:rsidRDefault="00820E0C" w:rsidP="00820E0C">
      <w:pPr>
        <w:pStyle w:val="Liststycke"/>
        <w:numPr>
          <w:ilvl w:val="1"/>
          <w:numId w:val="1"/>
        </w:numPr>
      </w:pPr>
      <w:r w:rsidRPr="00820E0C">
        <w:t xml:space="preserve">Liselotte vann priset för bästa vetenskapliga artikel. </w:t>
      </w:r>
      <w:r w:rsidR="00AA7BD4">
        <w:t>Gratulerar Liselotte!</w:t>
      </w:r>
    </w:p>
    <w:p w:rsidR="00820E0C" w:rsidRPr="00820E0C" w:rsidRDefault="00AF3A7D" w:rsidP="00820E0C">
      <w:pPr>
        <w:pStyle w:val="Liststycke"/>
        <w:numPr>
          <w:ilvl w:val="1"/>
          <w:numId w:val="1"/>
        </w:numPr>
      </w:pPr>
      <w:r>
        <w:t>Man upplevde att det var långa distanser mellan utställning och föreläsningssalar. Något att tänka på inför världskongressen i Stockholm.</w:t>
      </w:r>
    </w:p>
    <w:p w:rsidR="00EF5A4C" w:rsidRPr="00820E0C" w:rsidRDefault="00434792" w:rsidP="00434792">
      <w:pPr>
        <w:pStyle w:val="Liststycke"/>
        <w:numPr>
          <w:ilvl w:val="0"/>
          <w:numId w:val="1"/>
        </w:numPr>
        <w:rPr>
          <w:b/>
        </w:rPr>
      </w:pPr>
      <w:r w:rsidRPr="00820E0C">
        <w:rPr>
          <w:b/>
        </w:rPr>
        <w:t>D</w:t>
      </w:r>
      <w:r w:rsidR="00EF5A4C" w:rsidRPr="00820E0C">
        <w:rPr>
          <w:b/>
        </w:rPr>
        <w:t>iabetsfotkursen 22/11 2019</w:t>
      </w:r>
    </w:p>
    <w:p w:rsidR="00AF3A7D" w:rsidRDefault="00AF3A7D" w:rsidP="003B6EE5">
      <w:pPr>
        <w:pStyle w:val="Liststycke"/>
        <w:numPr>
          <w:ilvl w:val="1"/>
          <w:numId w:val="1"/>
        </w:numPr>
      </w:pPr>
      <w:r>
        <w:t xml:space="preserve">Nu är det ca </w:t>
      </w:r>
      <w:r w:rsidR="006F3205">
        <w:t>70</w:t>
      </w:r>
      <w:r>
        <w:t xml:space="preserve"> anmälda/betalda.</w:t>
      </w:r>
    </w:p>
    <w:p w:rsidR="00AF3A7D" w:rsidRDefault="00AF3A7D" w:rsidP="003B6EE5">
      <w:pPr>
        <w:pStyle w:val="Liststycke"/>
        <w:numPr>
          <w:ilvl w:val="1"/>
          <w:numId w:val="1"/>
        </w:numPr>
      </w:pPr>
      <w:r>
        <w:t xml:space="preserve">Ulla Tang ska skicka ut </w:t>
      </w:r>
      <w:r w:rsidR="00AA7BD4">
        <w:t>påminnelse</w:t>
      </w:r>
      <w:r>
        <w:t>inbjudan till fotvårdare</w:t>
      </w:r>
    </w:p>
    <w:p w:rsidR="00AF3A7D" w:rsidRDefault="00AF3A7D" w:rsidP="003B6EE5">
      <w:pPr>
        <w:pStyle w:val="Liststycke"/>
        <w:numPr>
          <w:ilvl w:val="1"/>
          <w:numId w:val="1"/>
        </w:numPr>
      </w:pPr>
      <w:r>
        <w:t xml:space="preserve">Information </w:t>
      </w:r>
      <w:r w:rsidR="00AA7BD4">
        <w:t xml:space="preserve">om kursen </w:t>
      </w:r>
      <w:r>
        <w:t xml:space="preserve">på OTB-mötet under v.45 </w:t>
      </w:r>
    </w:p>
    <w:p w:rsidR="00AF3A7D" w:rsidRDefault="00AF3A7D" w:rsidP="00AF3A7D">
      <w:pPr>
        <w:pStyle w:val="Liststycke"/>
        <w:numPr>
          <w:ilvl w:val="1"/>
          <w:numId w:val="1"/>
        </w:numPr>
      </w:pPr>
      <w:r>
        <w:t>Visst krångel rapporteras från länkar i ISPOs hemsida. Anton kommer skicka en förfrågan till HL-design om det går att få till en bättre lösning.</w:t>
      </w:r>
    </w:p>
    <w:p w:rsidR="001F0EBA" w:rsidRDefault="001F0EBA" w:rsidP="00AF3A7D">
      <w:pPr>
        <w:pStyle w:val="Liststycke"/>
        <w:numPr>
          <w:ilvl w:val="1"/>
          <w:numId w:val="1"/>
        </w:numPr>
      </w:pPr>
      <w:r>
        <w:t xml:space="preserve">8 anmälda utställare, </w:t>
      </w:r>
      <w:r w:rsidR="00AA7BD4">
        <w:t xml:space="preserve">det finns </w:t>
      </w:r>
      <w:r>
        <w:t>möjlighet att ta emot fler.</w:t>
      </w:r>
    </w:p>
    <w:p w:rsidR="00EA0E33" w:rsidRDefault="00AF3A7D" w:rsidP="00AF3A7D">
      <w:pPr>
        <w:pStyle w:val="Liststycke"/>
        <w:numPr>
          <w:ilvl w:val="1"/>
          <w:numId w:val="1"/>
        </w:numPr>
      </w:pPr>
      <w:r>
        <w:t>Ulla har kallat till möte veckan innan</w:t>
      </w:r>
      <w:r w:rsidR="00AA7BD4">
        <w:t xml:space="preserve"> för att stämma av</w:t>
      </w:r>
      <w:r>
        <w:t>.</w:t>
      </w:r>
    </w:p>
    <w:p w:rsidR="00AF3A7D" w:rsidRDefault="00AF3A7D" w:rsidP="00AF3A7D">
      <w:pPr>
        <w:pStyle w:val="Liststycke"/>
        <w:numPr>
          <w:ilvl w:val="1"/>
          <w:numId w:val="1"/>
        </w:numPr>
      </w:pPr>
      <w:r>
        <w:t>David, Michael, Gert-Uno, Ulla</w:t>
      </w:r>
      <w:r w:rsidR="001F0EBA">
        <w:t xml:space="preserve"> och Liselotte (fm) kommer vara med på kursen.</w:t>
      </w:r>
    </w:p>
    <w:p w:rsidR="00AF3A7D" w:rsidRPr="004376EC" w:rsidRDefault="001F0EBA" w:rsidP="00AF3A7D">
      <w:pPr>
        <w:pStyle w:val="Liststycke"/>
        <w:numPr>
          <w:ilvl w:val="1"/>
          <w:numId w:val="1"/>
        </w:numPr>
      </w:pPr>
      <w:r>
        <w:t xml:space="preserve">Styrelsemöte kl. 18, kvällen innan. Andreas </w:t>
      </w:r>
      <w:r w:rsidR="00234B5F">
        <w:t xml:space="preserve">förutom ovanstående </w:t>
      </w:r>
      <w:proofErr w:type="spellStart"/>
      <w:r w:rsidR="00234B5F">
        <w:t>styrelsmedlemmar</w:t>
      </w:r>
      <w:proofErr w:type="spellEnd"/>
      <w:r w:rsidR="00234B5F">
        <w:t xml:space="preserve"> </w:t>
      </w:r>
      <w:r>
        <w:t>kan komma på styrelsemötet.</w:t>
      </w:r>
    </w:p>
    <w:p w:rsidR="00434792" w:rsidRDefault="00434792" w:rsidP="00434792">
      <w:pPr>
        <w:pStyle w:val="Liststycke"/>
        <w:numPr>
          <w:ilvl w:val="0"/>
          <w:numId w:val="1"/>
        </w:numPr>
      </w:pPr>
      <w:r>
        <w:rPr>
          <w:b/>
        </w:rPr>
        <w:t>A</w:t>
      </w:r>
      <w:r w:rsidRPr="00EC79F3">
        <w:rPr>
          <w:b/>
        </w:rPr>
        <w:t>mputationskursen 2020</w:t>
      </w:r>
      <w:r>
        <w:rPr>
          <w:b/>
        </w:rPr>
        <w:t xml:space="preserve"> 19-20/3</w:t>
      </w:r>
    </w:p>
    <w:p w:rsidR="00434792" w:rsidRPr="00580930" w:rsidRDefault="001F0EBA" w:rsidP="001F0EBA">
      <w:pPr>
        <w:pStyle w:val="Liststycke"/>
        <w:numPr>
          <w:ilvl w:val="1"/>
          <w:numId w:val="1"/>
        </w:numPr>
      </w:pPr>
      <w:r>
        <w:t xml:space="preserve">Föreläsare klara; Max Ortiz, Carolyn Harrods, </w:t>
      </w:r>
      <w:proofErr w:type="spellStart"/>
      <w:r>
        <w:t>Cevar</w:t>
      </w:r>
      <w:proofErr w:type="spellEnd"/>
      <w:r>
        <w:t xml:space="preserve"> </w:t>
      </w:r>
      <w:proofErr w:type="spellStart"/>
      <w:r>
        <w:t>AlDabbagh</w:t>
      </w:r>
      <w:proofErr w:type="spellEnd"/>
    </w:p>
    <w:p w:rsidR="00434792" w:rsidRDefault="003D50E7" w:rsidP="00434792">
      <w:pPr>
        <w:pStyle w:val="Liststycke"/>
        <w:numPr>
          <w:ilvl w:val="1"/>
          <w:numId w:val="1"/>
        </w:numPr>
      </w:pPr>
      <w:proofErr w:type="spellStart"/>
      <w:r>
        <w:t>Lipus</w:t>
      </w:r>
      <w:proofErr w:type="spellEnd"/>
      <w:r>
        <w:t xml:space="preserve"> har godkänt kursen</w:t>
      </w:r>
      <w:r w:rsidR="00AA7BD4">
        <w:t>.</w:t>
      </w:r>
    </w:p>
    <w:p w:rsidR="003D50E7" w:rsidRDefault="003D50E7" w:rsidP="00434792">
      <w:pPr>
        <w:pStyle w:val="Liststycke"/>
        <w:numPr>
          <w:ilvl w:val="1"/>
          <w:numId w:val="1"/>
        </w:numPr>
      </w:pPr>
      <w:proofErr w:type="spellStart"/>
      <w:r>
        <w:t>Anmä</w:t>
      </w:r>
      <w:r w:rsidR="00AF3A7D">
        <w:t>ningar</w:t>
      </w:r>
      <w:proofErr w:type="spellEnd"/>
      <w:r w:rsidR="001F0EBA">
        <w:t xml:space="preserve"> har börjat komma in (30 </w:t>
      </w:r>
      <w:proofErr w:type="spellStart"/>
      <w:r w:rsidR="001F0EBA">
        <w:t>st</w:t>
      </w:r>
      <w:proofErr w:type="spellEnd"/>
      <w:r w:rsidR="001F0EBA">
        <w:t xml:space="preserve">). </w:t>
      </w:r>
    </w:p>
    <w:p w:rsidR="007E6484" w:rsidRPr="004A41A4" w:rsidRDefault="007E6484" w:rsidP="007E6484">
      <w:pPr>
        <w:pStyle w:val="Liststycke"/>
        <w:numPr>
          <w:ilvl w:val="0"/>
          <w:numId w:val="1"/>
        </w:numPr>
        <w:rPr>
          <w:b/>
        </w:rPr>
      </w:pPr>
      <w:r w:rsidRPr="004A41A4">
        <w:rPr>
          <w:b/>
        </w:rPr>
        <w:t>Uppdatering kring World Congress 2023</w:t>
      </w:r>
    </w:p>
    <w:p w:rsidR="00234B5F" w:rsidRDefault="00234B5F" w:rsidP="003B6EE5">
      <w:pPr>
        <w:pStyle w:val="Liststycke"/>
        <w:numPr>
          <w:ilvl w:val="1"/>
          <w:numId w:val="1"/>
        </w:numPr>
      </w:pPr>
      <w:r>
        <w:t>Nu är det beslutat och meddelat officiellt att den ska hållas i Stockholm</w:t>
      </w:r>
    </w:p>
    <w:p w:rsidR="00234B5F" w:rsidRDefault="00234B5F" w:rsidP="003B6EE5">
      <w:pPr>
        <w:pStyle w:val="Liststycke"/>
        <w:numPr>
          <w:ilvl w:val="1"/>
          <w:numId w:val="1"/>
        </w:numPr>
      </w:pPr>
      <w:r>
        <w:t xml:space="preserve">En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committe</w:t>
      </w:r>
      <w:proofErr w:type="spellEnd"/>
      <w:r>
        <w:t xml:space="preserve"> behöver skapas. Viktigt att det blir jämn fördelning mellan arrangörsländerna.  Komitten skapas av blivande ordförande i ISPO-international. </w:t>
      </w:r>
    </w:p>
    <w:p w:rsidR="00234B5F" w:rsidRDefault="00234B5F" w:rsidP="003B6EE5">
      <w:pPr>
        <w:pStyle w:val="Liststycke"/>
        <w:numPr>
          <w:ilvl w:val="1"/>
          <w:numId w:val="1"/>
        </w:numPr>
      </w:pPr>
      <w:r>
        <w:t>Viktigt att få in utställare.</w:t>
      </w:r>
    </w:p>
    <w:p w:rsidR="00234B5F" w:rsidRDefault="00234B5F" w:rsidP="003B6EE5">
      <w:pPr>
        <w:pStyle w:val="Liststycke"/>
        <w:numPr>
          <w:ilvl w:val="1"/>
          <w:numId w:val="1"/>
        </w:numPr>
      </w:pPr>
      <w:r>
        <w:t>Instruktioner för arrangemang och organisation kommer komma</w:t>
      </w:r>
      <w:r w:rsidR="00CC46CC">
        <w:t xml:space="preserve"> från centralt håll</w:t>
      </w:r>
      <w:r>
        <w:t>. Därefter kommer ISPO-s</w:t>
      </w:r>
      <w:r w:rsidR="00AA7BD4">
        <w:t xml:space="preserve"> att</w:t>
      </w:r>
      <w:r>
        <w:t xml:space="preserve"> planera för insatser.</w:t>
      </w:r>
    </w:p>
    <w:p w:rsidR="00EA0E33" w:rsidRPr="004A41A4" w:rsidRDefault="00EA0E33" w:rsidP="00EA0E33">
      <w:pPr>
        <w:pStyle w:val="Liststycke"/>
        <w:ind w:left="1440"/>
      </w:pPr>
    </w:p>
    <w:p w:rsidR="00434792" w:rsidRDefault="00CC46CC" w:rsidP="00434792">
      <w:pPr>
        <w:pStyle w:val="Liststycke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Gångan</w:t>
      </w:r>
      <w:r w:rsidR="00434792" w:rsidRPr="00434792">
        <w:rPr>
          <w:b/>
        </w:rPr>
        <w:t>anlysmöte</w:t>
      </w:r>
      <w:proofErr w:type="spellEnd"/>
    </w:p>
    <w:p w:rsidR="00CC46CC" w:rsidRDefault="00AA7BD4" w:rsidP="00CC46CC">
      <w:pPr>
        <w:pStyle w:val="Liststycke"/>
        <w:numPr>
          <w:ilvl w:val="1"/>
          <w:numId w:val="1"/>
        </w:numPr>
      </w:pPr>
      <w:r>
        <w:t xml:space="preserve">Till </w:t>
      </w:r>
      <w:proofErr w:type="spellStart"/>
      <w:r w:rsidR="00CC46CC" w:rsidRPr="00CC46CC">
        <w:t>Esmac</w:t>
      </w:r>
      <w:proofErr w:type="spellEnd"/>
      <w:r w:rsidR="00CC46CC" w:rsidRPr="00CC46CC">
        <w:t xml:space="preserve"> utbildning och </w:t>
      </w:r>
      <w:r w:rsidRPr="00CC46CC">
        <w:t>konferen</w:t>
      </w:r>
      <w:r>
        <w:t>s</w:t>
      </w:r>
      <w:r w:rsidR="00CC46CC" w:rsidRPr="00CC46CC">
        <w:t xml:space="preserve"> år 2021</w:t>
      </w:r>
      <w:r w:rsidR="00CC46CC">
        <w:t xml:space="preserve"> </w:t>
      </w:r>
      <w:r w:rsidR="00CC46CC" w:rsidRPr="00CC46CC">
        <w:t xml:space="preserve">saknas </w:t>
      </w:r>
      <w:r>
        <w:t xml:space="preserve">det </w:t>
      </w:r>
      <w:r w:rsidR="00CC46CC" w:rsidRPr="00CC46CC">
        <w:t xml:space="preserve">arrangör </w:t>
      </w:r>
      <w:r w:rsidR="00CC46CC">
        <w:t xml:space="preserve">i dagsläget. Frågan är om ISPO kan arrangera. Deltagarunderlaget är </w:t>
      </w:r>
      <w:proofErr w:type="spellStart"/>
      <w:r w:rsidR="00CC46CC">
        <w:t>multidiciplinärt</w:t>
      </w:r>
      <w:proofErr w:type="spellEnd"/>
      <w:r w:rsidR="00CC46CC">
        <w:t xml:space="preserve">. </w:t>
      </w:r>
    </w:p>
    <w:p w:rsidR="00CC46CC" w:rsidRPr="006F3205" w:rsidRDefault="00CC46CC" w:rsidP="00CC46CC">
      <w:pPr>
        <w:pStyle w:val="Liststycke"/>
        <w:numPr>
          <w:ilvl w:val="1"/>
          <w:numId w:val="1"/>
        </w:numPr>
      </w:pPr>
      <w:r>
        <w:t>Samorganisation mellan högskolan i ISPO, ESMAC och ISPO?</w:t>
      </w:r>
      <w:r w:rsidR="00AA7BD4">
        <w:t xml:space="preserve"> </w:t>
      </w:r>
      <w:r w:rsidR="006F3205" w:rsidRPr="006F3205">
        <w:t xml:space="preserve">Anton kommer att träffa den avgående ordföranden i </w:t>
      </w:r>
      <w:proofErr w:type="spellStart"/>
      <w:r w:rsidR="006F3205" w:rsidRPr="006F3205">
        <w:t>Esmac</w:t>
      </w:r>
      <w:proofErr w:type="spellEnd"/>
      <w:r w:rsidR="006F3205" w:rsidRPr="006F3205">
        <w:t xml:space="preserve"> inom kort. Ny rapport vid nästa möte.</w:t>
      </w:r>
    </w:p>
    <w:p w:rsidR="00434792" w:rsidRDefault="00434792" w:rsidP="00434792">
      <w:pPr>
        <w:pStyle w:val="Liststycke"/>
        <w:numPr>
          <w:ilvl w:val="0"/>
          <w:numId w:val="1"/>
        </w:numPr>
        <w:rPr>
          <w:b/>
        </w:rPr>
      </w:pPr>
      <w:proofErr w:type="spellStart"/>
      <w:r w:rsidRPr="00434792">
        <w:rPr>
          <w:b/>
        </w:rPr>
        <w:t>Stipendie</w:t>
      </w:r>
      <w:proofErr w:type="spellEnd"/>
      <w:r w:rsidRPr="00434792">
        <w:rPr>
          <w:b/>
        </w:rPr>
        <w:t xml:space="preserve"> </w:t>
      </w:r>
    </w:p>
    <w:p w:rsidR="00434792" w:rsidRPr="00CC46CC" w:rsidRDefault="003D73F4" w:rsidP="00CC46CC">
      <w:pPr>
        <w:pStyle w:val="Liststycke"/>
        <w:numPr>
          <w:ilvl w:val="1"/>
          <w:numId w:val="1"/>
        </w:numPr>
      </w:pPr>
      <w:r>
        <w:t>Sty</w:t>
      </w:r>
      <w:r w:rsidR="006F3205">
        <w:t>relsen har godkänt att stipendium</w:t>
      </w:r>
      <w:r>
        <w:t xml:space="preserve"> har </w:t>
      </w:r>
      <w:r w:rsidR="00434792" w:rsidRPr="00434792">
        <w:t xml:space="preserve">utdelats till Cathrine </w:t>
      </w:r>
      <w:proofErr w:type="spellStart"/>
      <w:r w:rsidR="00434792" w:rsidRPr="00434792">
        <w:t>Widehammar</w:t>
      </w:r>
      <w:proofErr w:type="spellEnd"/>
      <w:r>
        <w:t xml:space="preserve">. Liselotte ber Catherine om </w:t>
      </w:r>
      <w:r w:rsidR="00AA7BD4">
        <w:t xml:space="preserve">en </w:t>
      </w:r>
      <w:r>
        <w:t>rapport.</w:t>
      </w:r>
    </w:p>
    <w:p w:rsidR="00EA0E33" w:rsidRDefault="00EA0E33" w:rsidP="003D73F4">
      <w:pPr>
        <w:pStyle w:val="Liststycke"/>
        <w:ind w:left="1440"/>
        <w:jc w:val="center"/>
      </w:pPr>
    </w:p>
    <w:p w:rsidR="00305D4B" w:rsidRPr="007A5964" w:rsidRDefault="007A5964" w:rsidP="00CC46CC">
      <w:pPr>
        <w:pStyle w:val="Liststycke"/>
        <w:numPr>
          <w:ilvl w:val="0"/>
          <w:numId w:val="1"/>
        </w:numPr>
      </w:pPr>
      <w:r w:rsidRPr="007A5964">
        <w:rPr>
          <w:b/>
        </w:rPr>
        <w:t>N</w:t>
      </w:r>
      <w:r w:rsidR="00915426" w:rsidRPr="007A5964">
        <w:rPr>
          <w:b/>
        </w:rPr>
        <w:t>ästa möte</w:t>
      </w:r>
      <w:r w:rsidR="003D73F4">
        <w:rPr>
          <w:b/>
        </w:rPr>
        <w:t>:</w:t>
      </w:r>
      <w:r w:rsidR="00915426" w:rsidRPr="007A5964">
        <w:rPr>
          <w:b/>
        </w:rPr>
        <w:t xml:space="preserve"> </w:t>
      </w:r>
      <w:r w:rsidR="00CC46CC">
        <w:rPr>
          <w:b/>
        </w:rPr>
        <w:t>2</w:t>
      </w:r>
      <w:r w:rsidR="001204CF">
        <w:rPr>
          <w:b/>
        </w:rPr>
        <w:t>1</w:t>
      </w:r>
      <w:r w:rsidR="00CC46CC">
        <w:rPr>
          <w:b/>
        </w:rPr>
        <w:t xml:space="preserve">/11 </w:t>
      </w:r>
      <w:r w:rsidR="00CC46CC" w:rsidRPr="00CC46CC">
        <w:rPr>
          <w:b/>
        </w:rPr>
        <w:t>styrelsemöte IRL + middag</w:t>
      </w:r>
    </w:p>
    <w:p w:rsidR="003B6EE5" w:rsidRDefault="003B6EE5" w:rsidP="003B6EE5"/>
    <w:p w:rsidR="003B6EE5" w:rsidRDefault="003B6EE5" w:rsidP="003B6EE5"/>
    <w:p w:rsidR="003B6EE5" w:rsidRDefault="003B6EE5"/>
    <w:sectPr w:rsidR="003B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2D3215"/>
    <w:multiLevelType w:val="hybridMultilevel"/>
    <w:tmpl w:val="FDB8099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A4C"/>
    <w:rsid w:val="00081416"/>
    <w:rsid w:val="001204CF"/>
    <w:rsid w:val="00175B83"/>
    <w:rsid w:val="001E4205"/>
    <w:rsid w:val="001F0EBA"/>
    <w:rsid w:val="00234B5F"/>
    <w:rsid w:val="002C5EA6"/>
    <w:rsid w:val="00305D4B"/>
    <w:rsid w:val="003B6EE5"/>
    <w:rsid w:val="003D50E7"/>
    <w:rsid w:val="003D73F4"/>
    <w:rsid w:val="00410D30"/>
    <w:rsid w:val="00434792"/>
    <w:rsid w:val="004376EC"/>
    <w:rsid w:val="00454736"/>
    <w:rsid w:val="004A41A4"/>
    <w:rsid w:val="004F1F73"/>
    <w:rsid w:val="005703C4"/>
    <w:rsid w:val="00580930"/>
    <w:rsid w:val="00632C69"/>
    <w:rsid w:val="006F3205"/>
    <w:rsid w:val="0071156E"/>
    <w:rsid w:val="0073346B"/>
    <w:rsid w:val="007A5964"/>
    <w:rsid w:val="007E6484"/>
    <w:rsid w:val="00806D80"/>
    <w:rsid w:val="00820E0C"/>
    <w:rsid w:val="008420C5"/>
    <w:rsid w:val="008777DC"/>
    <w:rsid w:val="008E42D6"/>
    <w:rsid w:val="009137A5"/>
    <w:rsid w:val="00915426"/>
    <w:rsid w:val="0099063A"/>
    <w:rsid w:val="009A5690"/>
    <w:rsid w:val="00A6184F"/>
    <w:rsid w:val="00AA7BD4"/>
    <w:rsid w:val="00AF3A7D"/>
    <w:rsid w:val="00C14AC9"/>
    <w:rsid w:val="00CC46CC"/>
    <w:rsid w:val="00CC725F"/>
    <w:rsid w:val="00CD1063"/>
    <w:rsid w:val="00EA0E33"/>
    <w:rsid w:val="00EB52C3"/>
    <w:rsid w:val="00EC59A7"/>
    <w:rsid w:val="00EC79F3"/>
    <w:rsid w:val="00EF5A4C"/>
    <w:rsid w:val="00F3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D8AAC4-43B1-45AE-A7A4-2F577B8B1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F5A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EE55EE81</Template>
  <TotalTime>7</TotalTime>
  <Pages>1</Pages>
  <Words>373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Skåne</Company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Gert-Uno Larsson</dc:creator>
  <cp:lastModifiedBy>Gert-Uno Larsson</cp:lastModifiedBy>
  <cp:revision>3</cp:revision>
  <dcterms:created xsi:type="dcterms:W3CDTF">2019-11-17T16:50:00Z</dcterms:created>
  <dcterms:modified xsi:type="dcterms:W3CDTF">2019-11-17T16:56:00Z</dcterms:modified>
</cp:coreProperties>
</file>